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1DF" w:rsidRDefault="00ED21DF" w:rsidP="00C8142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Проектирование ПТ, СДС и </w:t>
      </w:r>
      <w:r w:rsidRPr="00C8142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.</w:t>
      </w:r>
    </w:p>
    <w:p w:rsidR="00ED21DF" w:rsidRDefault="00ED21DF" w:rsidP="00C106CE">
      <w:pPr>
        <w:jc w:val="both"/>
        <w:rPr>
          <w:rFonts w:ascii="Times New Roman" w:hAnsi="Times New Roman"/>
          <w:sz w:val="28"/>
          <w:szCs w:val="28"/>
        </w:rPr>
      </w:pPr>
      <w:r w:rsidRPr="00183289">
        <w:rPr>
          <w:rFonts w:ascii="Times New Roman" w:hAnsi="Times New Roman"/>
          <w:b/>
          <w:sz w:val="28"/>
          <w:szCs w:val="28"/>
        </w:rPr>
        <w:t>12.10.2020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3289">
        <w:rPr>
          <w:rFonts w:ascii="Times New Roman" w:hAnsi="Times New Roman"/>
          <w:b/>
          <w:sz w:val="28"/>
          <w:szCs w:val="28"/>
        </w:rPr>
        <w:t>практика</w:t>
      </w:r>
      <w:r>
        <w:rPr>
          <w:rFonts w:ascii="Times New Roman" w:hAnsi="Times New Roman"/>
          <w:sz w:val="28"/>
          <w:szCs w:val="28"/>
        </w:rPr>
        <w:t xml:space="preserve"> (1 пара).</w:t>
      </w:r>
    </w:p>
    <w:p w:rsidR="00ED21DF" w:rsidRDefault="00ED21DF" w:rsidP="00C8142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Делаем 3 лист хроматический и ахроматический ряды (по образцу выданному ранее).</w:t>
      </w:r>
    </w:p>
    <w:p w:rsidR="00ED21DF" w:rsidRPr="00D658A5" w:rsidRDefault="00ED21DF" w:rsidP="00D658A5">
      <w:pPr>
        <w:tabs>
          <w:tab w:val="left" w:pos="993"/>
          <w:tab w:val="left" w:pos="7513"/>
        </w:tabs>
        <w:ind w:right="-1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ED21DF" w:rsidRPr="00D658A5" w:rsidRDefault="00ED21DF" w:rsidP="00D658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ED21DF" w:rsidRPr="00D658A5" w:rsidSect="005B6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142D"/>
    <w:rsid w:val="00183289"/>
    <w:rsid w:val="001B1167"/>
    <w:rsid w:val="00202CC3"/>
    <w:rsid w:val="00336A32"/>
    <w:rsid w:val="003E45BB"/>
    <w:rsid w:val="00401FF3"/>
    <w:rsid w:val="005B60EB"/>
    <w:rsid w:val="006328CB"/>
    <w:rsid w:val="008D0ED4"/>
    <w:rsid w:val="009A5C3C"/>
    <w:rsid w:val="00AF6D0A"/>
    <w:rsid w:val="00B764A5"/>
    <w:rsid w:val="00C106CE"/>
    <w:rsid w:val="00C6028D"/>
    <w:rsid w:val="00C8142D"/>
    <w:rsid w:val="00CC2C2D"/>
    <w:rsid w:val="00D658A5"/>
    <w:rsid w:val="00ED21DF"/>
    <w:rsid w:val="00F63A75"/>
    <w:rsid w:val="00F73F34"/>
    <w:rsid w:val="00FA5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0E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764A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658A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3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</TotalTime>
  <Pages>1</Pages>
  <Words>21</Words>
  <Characters>121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KupriyanovaTG</cp:lastModifiedBy>
  <cp:revision>8</cp:revision>
  <dcterms:created xsi:type="dcterms:W3CDTF">2020-10-09T06:43:00Z</dcterms:created>
  <dcterms:modified xsi:type="dcterms:W3CDTF">2020-10-13T02:53:00Z</dcterms:modified>
</cp:coreProperties>
</file>