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587" w:rsidRDefault="00364587" w:rsidP="00D351A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64587" w:rsidRDefault="00364587" w:rsidP="00C71B95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Pr="0075692D" w:rsidRDefault="00364587" w:rsidP="009B6460">
      <w:pPr>
        <w:spacing w:after="0"/>
        <w:jc w:val="center"/>
        <w:rPr>
          <w:rFonts w:ascii="Times New Roman" w:hAnsi="Times New Roman"/>
          <w:b/>
          <w:color w:val="FF6600"/>
          <w:sz w:val="18"/>
          <w:szCs w:val="18"/>
        </w:rPr>
      </w:pPr>
      <w:r w:rsidRPr="0075692D">
        <w:rPr>
          <w:rFonts w:ascii="Times New Roman" w:hAnsi="Times New Roman"/>
          <w:b/>
          <w:color w:val="FF6600"/>
          <w:sz w:val="18"/>
          <w:szCs w:val="18"/>
        </w:rPr>
        <w:t xml:space="preserve">Ответы на </w:t>
      </w:r>
      <w:r>
        <w:rPr>
          <w:rFonts w:ascii="Times New Roman" w:hAnsi="Times New Roman"/>
          <w:b/>
          <w:color w:val="FF6600"/>
          <w:sz w:val="18"/>
          <w:szCs w:val="18"/>
        </w:rPr>
        <w:t>практические задания</w:t>
      </w:r>
      <w:r w:rsidRPr="0075692D">
        <w:rPr>
          <w:rFonts w:ascii="Times New Roman" w:hAnsi="Times New Roman"/>
          <w:b/>
          <w:color w:val="FF6600"/>
          <w:sz w:val="18"/>
          <w:szCs w:val="18"/>
        </w:rPr>
        <w:t xml:space="preserve"> должны быть написаны от руки бумаге на формат А4 с указанием группы, ФИО студента</w:t>
      </w:r>
      <w:r>
        <w:rPr>
          <w:rFonts w:ascii="Times New Roman" w:hAnsi="Times New Roman"/>
          <w:b/>
          <w:color w:val="FF6600"/>
          <w:sz w:val="18"/>
          <w:szCs w:val="18"/>
        </w:rPr>
        <w:t>, сфотографированы или отсканированы и размещены в личном кабинете студента.</w:t>
      </w:r>
      <w:r w:rsidRPr="0075692D">
        <w:rPr>
          <w:rFonts w:ascii="Times New Roman" w:hAnsi="Times New Roman"/>
          <w:b/>
          <w:color w:val="FF6600"/>
          <w:sz w:val="18"/>
          <w:szCs w:val="18"/>
        </w:rPr>
        <w:t xml:space="preserve"> </w:t>
      </w:r>
    </w:p>
    <w:p w:rsidR="00364587" w:rsidRDefault="00364587" w:rsidP="00366384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4587" w:rsidRDefault="00364587" w:rsidP="00366384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Вариант задания выбирается в  соответствии с первой буквой алфавита фамилии студента: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6628"/>
      </w:tblGrid>
      <w:tr w:rsidR="00364587" w:rsidRPr="003E4032" w:rsidTr="003E4032">
        <w:tc>
          <w:tcPr>
            <w:tcW w:w="2943" w:type="dxa"/>
          </w:tcPr>
          <w:p w:rsidR="00364587" w:rsidRPr="003E4032" w:rsidRDefault="00364587" w:rsidP="003E4032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403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Вариант</w:t>
            </w:r>
          </w:p>
        </w:tc>
        <w:tc>
          <w:tcPr>
            <w:tcW w:w="6628" w:type="dxa"/>
          </w:tcPr>
          <w:p w:rsidR="00364587" w:rsidRPr="003E4032" w:rsidRDefault="00364587" w:rsidP="003E4032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403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Буква алфавита</w:t>
            </w:r>
          </w:p>
        </w:tc>
      </w:tr>
      <w:tr w:rsidR="00364587" w:rsidRPr="003E4032" w:rsidTr="003E4032">
        <w:tc>
          <w:tcPr>
            <w:tcW w:w="2943" w:type="dxa"/>
          </w:tcPr>
          <w:p w:rsidR="00364587" w:rsidRPr="003E4032" w:rsidRDefault="00364587" w:rsidP="003E4032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403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28" w:type="dxa"/>
          </w:tcPr>
          <w:p w:rsidR="00364587" w:rsidRPr="003E4032" w:rsidRDefault="00364587" w:rsidP="003E4032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403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А Б </w:t>
            </w:r>
          </w:p>
        </w:tc>
      </w:tr>
      <w:tr w:rsidR="00364587" w:rsidRPr="003E4032" w:rsidTr="003E4032">
        <w:tc>
          <w:tcPr>
            <w:tcW w:w="2943" w:type="dxa"/>
          </w:tcPr>
          <w:p w:rsidR="00364587" w:rsidRPr="003E4032" w:rsidRDefault="00364587" w:rsidP="003E4032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403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28" w:type="dxa"/>
          </w:tcPr>
          <w:p w:rsidR="00364587" w:rsidRPr="003E4032" w:rsidRDefault="00364587" w:rsidP="003E4032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403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В Г </w:t>
            </w:r>
          </w:p>
        </w:tc>
      </w:tr>
      <w:tr w:rsidR="00364587" w:rsidRPr="003E4032" w:rsidTr="003E4032">
        <w:tc>
          <w:tcPr>
            <w:tcW w:w="2943" w:type="dxa"/>
          </w:tcPr>
          <w:p w:rsidR="00364587" w:rsidRPr="003E4032" w:rsidRDefault="00364587" w:rsidP="003E4032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403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28" w:type="dxa"/>
          </w:tcPr>
          <w:p w:rsidR="00364587" w:rsidRPr="003E4032" w:rsidRDefault="00364587" w:rsidP="003E4032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403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 Е Ж</w:t>
            </w:r>
          </w:p>
        </w:tc>
      </w:tr>
      <w:tr w:rsidR="00364587" w:rsidRPr="003E4032" w:rsidTr="003E4032">
        <w:tc>
          <w:tcPr>
            <w:tcW w:w="2943" w:type="dxa"/>
          </w:tcPr>
          <w:p w:rsidR="00364587" w:rsidRPr="003E4032" w:rsidRDefault="00364587" w:rsidP="003E4032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403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28" w:type="dxa"/>
          </w:tcPr>
          <w:p w:rsidR="00364587" w:rsidRPr="003E4032" w:rsidRDefault="00364587" w:rsidP="003E4032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403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 И К</w:t>
            </w:r>
          </w:p>
        </w:tc>
      </w:tr>
      <w:tr w:rsidR="00364587" w:rsidRPr="003E4032" w:rsidTr="003E4032">
        <w:tc>
          <w:tcPr>
            <w:tcW w:w="2943" w:type="dxa"/>
          </w:tcPr>
          <w:p w:rsidR="00364587" w:rsidRPr="003E4032" w:rsidRDefault="00364587" w:rsidP="003E4032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403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628" w:type="dxa"/>
          </w:tcPr>
          <w:p w:rsidR="00364587" w:rsidRPr="003E4032" w:rsidRDefault="00364587" w:rsidP="003E4032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403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Л М Н</w:t>
            </w:r>
          </w:p>
        </w:tc>
      </w:tr>
      <w:tr w:rsidR="00364587" w:rsidRPr="003E4032" w:rsidTr="003E4032">
        <w:tc>
          <w:tcPr>
            <w:tcW w:w="2943" w:type="dxa"/>
          </w:tcPr>
          <w:p w:rsidR="00364587" w:rsidRPr="003E4032" w:rsidRDefault="00364587" w:rsidP="003E4032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403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628" w:type="dxa"/>
          </w:tcPr>
          <w:p w:rsidR="00364587" w:rsidRPr="003E4032" w:rsidRDefault="00364587" w:rsidP="003E4032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403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 П Р</w:t>
            </w:r>
          </w:p>
        </w:tc>
      </w:tr>
      <w:tr w:rsidR="00364587" w:rsidRPr="003E4032" w:rsidTr="003E4032">
        <w:tc>
          <w:tcPr>
            <w:tcW w:w="2943" w:type="dxa"/>
          </w:tcPr>
          <w:p w:rsidR="00364587" w:rsidRPr="003E4032" w:rsidRDefault="00364587" w:rsidP="003E4032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403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628" w:type="dxa"/>
          </w:tcPr>
          <w:p w:rsidR="00364587" w:rsidRPr="003E4032" w:rsidRDefault="00364587" w:rsidP="003E4032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403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С Т </w:t>
            </w:r>
          </w:p>
        </w:tc>
      </w:tr>
      <w:tr w:rsidR="00364587" w:rsidRPr="003E4032" w:rsidTr="003E4032">
        <w:tc>
          <w:tcPr>
            <w:tcW w:w="2943" w:type="dxa"/>
          </w:tcPr>
          <w:p w:rsidR="00364587" w:rsidRPr="003E4032" w:rsidRDefault="00364587" w:rsidP="003E4032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403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628" w:type="dxa"/>
          </w:tcPr>
          <w:p w:rsidR="00364587" w:rsidRPr="003E4032" w:rsidRDefault="00364587" w:rsidP="003E4032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403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 Ф Х</w:t>
            </w:r>
          </w:p>
        </w:tc>
      </w:tr>
      <w:tr w:rsidR="00364587" w:rsidRPr="003E4032" w:rsidTr="003E4032">
        <w:tc>
          <w:tcPr>
            <w:tcW w:w="2943" w:type="dxa"/>
          </w:tcPr>
          <w:p w:rsidR="00364587" w:rsidRPr="003E4032" w:rsidRDefault="00364587" w:rsidP="003E4032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403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28" w:type="dxa"/>
          </w:tcPr>
          <w:p w:rsidR="00364587" w:rsidRPr="003E4032" w:rsidRDefault="00364587" w:rsidP="003E4032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403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 Ч Ш</w:t>
            </w:r>
          </w:p>
        </w:tc>
      </w:tr>
      <w:tr w:rsidR="00364587" w:rsidRPr="003E4032" w:rsidTr="003E4032">
        <w:tc>
          <w:tcPr>
            <w:tcW w:w="2943" w:type="dxa"/>
          </w:tcPr>
          <w:p w:rsidR="00364587" w:rsidRPr="003E4032" w:rsidRDefault="00364587" w:rsidP="003E4032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403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628" w:type="dxa"/>
          </w:tcPr>
          <w:p w:rsidR="00364587" w:rsidRPr="003E4032" w:rsidRDefault="00364587" w:rsidP="003E4032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403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Э Ю Я</w:t>
            </w:r>
          </w:p>
        </w:tc>
      </w:tr>
    </w:tbl>
    <w:p w:rsidR="00364587" w:rsidRPr="00C71B95" w:rsidRDefault="00364587" w:rsidP="00366384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Pr="00C71B95" w:rsidRDefault="00364587" w:rsidP="00C71B95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E20F6">
        <w:rPr>
          <w:rFonts w:ascii="Times New Roman" w:hAnsi="Times New Roman"/>
          <w:b/>
          <w:sz w:val="28"/>
          <w:szCs w:val="28"/>
          <w:lang w:eastAsia="ru-RU"/>
        </w:rPr>
        <w:t>Практическое задание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№ 1</w:t>
      </w:r>
      <w:r w:rsidRPr="001E20F6">
        <w:rPr>
          <w:rFonts w:ascii="Times New Roman" w:hAnsi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Подготовить краткие аннотации к документам из</w:t>
      </w:r>
      <w:r w:rsidRPr="00351B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E20F6">
        <w:rPr>
          <w:rFonts w:ascii="Times New Roman" w:hAnsi="Times New Roman"/>
          <w:sz w:val="28"/>
          <w:szCs w:val="28"/>
          <w:lang w:eastAsia="ru-RU"/>
        </w:rPr>
        <w:t>нормативно-методической базы ДОУ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364587" w:rsidRPr="00C71B95" w:rsidRDefault="00364587" w:rsidP="00351B5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1.</w:t>
      </w:r>
    </w:p>
    <w:p w:rsidR="00364587" w:rsidRPr="00C71B95" w:rsidRDefault="00364587" w:rsidP="00351B5B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</w:pPr>
      <w:hyperlink r:id="rId7" w:history="1">
        <w:r w:rsidRPr="00C71B95">
          <w:rPr>
            <w:rStyle w:val="Hyperlink"/>
            <w:color w:val="auto"/>
            <w:u w:val="none"/>
          </w:rPr>
          <w:t>Федеральный закон от 27 июля 2006 г. N 149-ФЗ "Об информации, информационных технологиях и о защите информации"</w:t>
        </w:r>
      </w:hyperlink>
    </w:p>
    <w:p w:rsidR="00364587" w:rsidRPr="00C71B95" w:rsidRDefault="00364587" w:rsidP="00D831F0">
      <w:pPr>
        <w:pStyle w:val="NormalWeb"/>
        <w:shd w:val="clear" w:color="auto" w:fill="FFFFFF"/>
        <w:spacing w:before="0" w:beforeAutospacing="0" w:after="0" w:afterAutospacing="0"/>
        <w:ind w:left="540"/>
        <w:jc w:val="both"/>
      </w:pPr>
    </w:p>
    <w:p w:rsidR="00364587" w:rsidRPr="00C71B95" w:rsidRDefault="00364587" w:rsidP="00351B5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2.</w:t>
      </w:r>
    </w:p>
    <w:p w:rsidR="00364587" w:rsidRPr="00C71B95" w:rsidRDefault="00364587" w:rsidP="002E0FAA">
      <w:pPr>
        <w:pStyle w:val="NormalWeb"/>
        <w:shd w:val="clear" w:color="auto" w:fill="FFFFFF"/>
        <w:spacing w:before="0" w:beforeAutospacing="0" w:after="0" w:afterAutospacing="0"/>
        <w:ind w:left="540"/>
        <w:jc w:val="both"/>
      </w:pPr>
      <w:r>
        <w:t xml:space="preserve">1. </w:t>
      </w:r>
      <w:hyperlink r:id="rId8" w:history="1">
        <w:r w:rsidRPr="00C71B95">
          <w:rPr>
            <w:rStyle w:val="Hyperlink"/>
            <w:color w:val="auto"/>
            <w:u w:val="none"/>
          </w:rPr>
          <w:t>Федеральный закон от 2 мая 2006 г. N 59-ФЗ "О порядке рассмотрения обращений граждан Российской Федерации"</w:t>
        </w:r>
      </w:hyperlink>
    </w:p>
    <w:p w:rsidR="00364587" w:rsidRPr="00C71B95" w:rsidRDefault="00364587" w:rsidP="002E0FAA">
      <w:pPr>
        <w:pStyle w:val="NormalWeb"/>
        <w:shd w:val="clear" w:color="auto" w:fill="FFFFFF"/>
        <w:spacing w:before="0" w:beforeAutospacing="0" w:after="0" w:afterAutospacing="0"/>
        <w:ind w:left="540"/>
        <w:jc w:val="both"/>
      </w:pPr>
    </w:p>
    <w:p w:rsidR="00364587" w:rsidRPr="00C71B95" w:rsidRDefault="00364587" w:rsidP="00351B5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3.</w:t>
      </w:r>
    </w:p>
    <w:p w:rsidR="00364587" w:rsidRPr="00C71B95" w:rsidRDefault="00364587" w:rsidP="00351B5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hyperlink r:id="rId9" w:history="1">
        <w:r w:rsidRPr="00C71B95">
          <w:rPr>
            <w:rStyle w:val="Hyperlink"/>
            <w:rFonts w:ascii="Times New Roman" w:hAnsi="Times New Roman"/>
            <w:color w:val="auto"/>
            <w:u w:val="none"/>
          </w:rPr>
          <w:t>Федеральный закон от 1 июня 2005 г. № 53-ФЗ "О государственном языке Российской Федерации"</w:t>
        </w:r>
      </w:hyperlink>
    </w:p>
    <w:p w:rsidR="00364587" w:rsidRPr="00C71B95" w:rsidRDefault="00364587" w:rsidP="00542E77">
      <w:pPr>
        <w:pStyle w:val="NormalWeb"/>
        <w:shd w:val="clear" w:color="auto" w:fill="FFFFFF"/>
        <w:spacing w:before="0" w:beforeAutospacing="0" w:after="0" w:afterAutospacing="0"/>
        <w:ind w:left="720"/>
        <w:jc w:val="both"/>
      </w:pPr>
    </w:p>
    <w:p w:rsidR="00364587" w:rsidRPr="00C71B95" w:rsidRDefault="00364587" w:rsidP="00351B5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4.</w:t>
      </w:r>
    </w:p>
    <w:p w:rsidR="00364587" w:rsidRPr="00C71B95" w:rsidRDefault="00364587" w:rsidP="00351B5B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</w:pPr>
      <w:hyperlink r:id="rId10" w:history="1">
        <w:r w:rsidRPr="00C71B95">
          <w:rPr>
            <w:rStyle w:val="Hyperlink"/>
            <w:color w:val="auto"/>
            <w:u w:val="none"/>
          </w:rPr>
          <w:t>Федеральный закон от 22 октября 2004 г. № 125-ФЗ "Об архивном деле в Российской Федерации" (с изменениями на 13 мая 2008 г.)</w:t>
        </w:r>
      </w:hyperlink>
    </w:p>
    <w:p w:rsidR="00364587" w:rsidRPr="00C71B95" w:rsidRDefault="00364587" w:rsidP="00C71B95">
      <w:pPr>
        <w:pStyle w:val="NormalWeb"/>
        <w:shd w:val="clear" w:color="auto" w:fill="FFFFFF"/>
        <w:spacing w:before="0" w:beforeAutospacing="0" w:after="0" w:afterAutospacing="0"/>
        <w:ind w:left="900"/>
        <w:jc w:val="both"/>
      </w:pPr>
    </w:p>
    <w:p w:rsidR="00364587" w:rsidRPr="00C71B95" w:rsidRDefault="00364587" w:rsidP="00351B5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5.</w:t>
      </w:r>
    </w:p>
    <w:p w:rsidR="00364587" w:rsidRPr="00C71B95" w:rsidRDefault="00364587" w:rsidP="00351B5B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</w:pPr>
      <w:hyperlink r:id="rId11" w:history="1">
        <w:r w:rsidRPr="00C71B95">
          <w:rPr>
            <w:rStyle w:val="Hyperlink"/>
            <w:color w:val="auto"/>
            <w:u w:val="none"/>
          </w:rPr>
          <w:t>Федеральный закон от 29 июля 2004 г. № 98-ФЗ "О коммерческой тайне" (с изменениями на 24 июля 2007 г.)</w:t>
        </w:r>
      </w:hyperlink>
    </w:p>
    <w:p w:rsidR="00364587" w:rsidRPr="00C71B95" w:rsidRDefault="00364587" w:rsidP="00351B5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Pr="00C71B95" w:rsidRDefault="00364587" w:rsidP="00351B5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6.</w:t>
      </w:r>
    </w:p>
    <w:p w:rsidR="00364587" w:rsidRPr="00C71B95" w:rsidRDefault="00364587" w:rsidP="00351B5B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</w:pPr>
      <w:hyperlink r:id="rId12" w:history="1">
        <w:r w:rsidRPr="00C71B95">
          <w:rPr>
            <w:rStyle w:val="Hyperlink"/>
            <w:color w:val="auto"/>
            <w:u w:val="none"/>
          </w:rPr>
          <w:t>Федеральный закон от 10 января 2002 г. № 1-ФЗ "Об электронной цифровой подписи" (с изменениями на 8 ноября 2007 г.)</w:t>
        </w:r>
      </w:hyperlink>
    </w:p>
    <w:p w:rsidR="00364587" w:rsidRPr="00C71B95" w:rsidRDefault="00364587" w:rsidP="00351B5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Pr="00C71B95" w:rsidRDefault="00364587" w:rsidP="00351B5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7.</w:t>
      </w:r>
    </w:p>
    <w:p w:rsidR="00364587" w:rsidRPr="00C71B95" w:rsidRDefault="00364587" w:rsidP="00351B5B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hyperlink r:id="rId13" w:history="1">
        <w:r w:rsidRPr="00C71B95">
          <w:rPr>
            <w:rStyle w:val="Hyperlink"/>
            <w:color w:val="auto"/>
            <w:u w:val="none"/>
          </w:rPr>
          <w:t>Указ Президента РФ от 6 марта 1997 г. № 188 "Об утверждении перечня сведений конфиденциального характера" (с изменениями на 23 сентября 2005 г.)</w:t>
        </w:r>
      </w:hyperlink>
    </w:p>
    <w:p w:rsidR="00364587" w:rsidRPr="00C71B95" w:rsidRDefault="00364587" w:rsidP="00351B5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Pr="00C71B95" w:rsidRDefault="00364587" w:rsidP="00351B5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8.</w:t>
      </w:r>
    </w:p>
    <w:p w:rsidR="00364587" w:rsidRPr="00C71B95" w:rsidRDefault="00364587" w:rsidP="00351B5B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</w:pPr>
      <w:hyperlink r:id="rId14" w:history="1">
        <w:r w:rsidRPr="00C71B95">
          <w:rPr>
            <w:rStyle w:val="Hyperlink"/>
            <w:color w:val="auto"/>
            <w:u w:val="none"/>
          </w:rPr>
          <w:t>Федеральный закон от 21 июля 1993 г. № 5485-1 "О государственной тайне" (с изменениями на 1 декабря 2007 г.)</w:t>
        </w:r>
      </w:hyperlink>
    </w:p>
    <w:p w:rsidR="00364587" w:rsidRPr="00C71B95" w:rsidRDefault="00364587" w:rsidP="00351B5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Pr="00C71B95" w:rsidRDefault="00364587" w:rsidP="00351B5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8.</w:t>
      </w:r>
    </w:p>
    <w:p w:rsidR="00364587" w:rsidRPr="00C71B95" w:rsidRDefault="00364587" w:rsidP="00E758BC">
      <w:pPr>
        <w:numPr>
          <w:ilvl w:val="0"/>
          <w:numId w:val="20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71B95">
        <w:rPr>
          <w:rFonts w:ascii="Times New Roman" w:hAnsi="Times New Roman"/>
          <w:bCs/>
          <w:sz w:val="24"/>
          <w:szCs w:val="24"/>
        </w:rPr>
        <w:t xml:space="preserve">Общероссийский классификатор управленческой документации ОК 011-93. Класс 02000000. Утвержден постановлением Госстандарта РФ от 30 декабря </w:t>
      </w:r>
      <w:smartTag w:uri="urn:schemas-microsoft-com:office:smarttags" w:element="metricconverter">
        <w:smartTagPr>
          <w:attr w:name="ProductID" w:val="1993 г"/>
        </w:smartTagPr>
        <w:r w:rsidRPr="00C71B95">
          <w:rPr>
            <w:rFonts w:ascii="Times New Roman" w:hAnsi="Times New Roman"/>
            <w:bCs/>
            <w:sz w:val="24"/>
            <w:szCs w:val="24"/>
          </w:rPr>
          <w:t>1993 г</w:t>
        </w:r>
      </w:smartTag>
      <w:r w:rsidRPr="00C71B95">
        <w:rPr>
          <w:rFonts w:ascii="Times New Roman" w:hAnsi="Times New Roman"/>
          <w:bCs/>
          <w:sz w:val="24"/>
          <w:szCs w:val="24"/>
        </w:rPr>
        <w:t>. № 229. Введен в действие с 01.07.1994 г.</w:t>
      </w:r>
    </w:p>
    <w:p w:rsidR="00364587" w:rsidRPr="00C71B95" w:rsidRDefault="00364587" w:rsidP="00C71B95">
      <w:pPr>
        <w:pStyle w:val="NormalWeb"/>
        <w:shd w:val="clear" w:color="auto" w:fill="FFFFFF"/>
        <w:spacing w:before="0" w:beforeAutospacing="0" w:after="0" w:afterAutospacing="0"/>
        <w:ind w:left="900"/>
        <w:jc w:val="both"/>
      </w:pPr>
    </w:p>
    <w:p w:rsidR="00364587" w:rsidRPr="00C71B95" w:rsidRDefault="00364587" w:rsidP="00351B5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9.</w:t>
      </w:r>
    </w:p>
    <w:p w:rsidR="00364587" w:rsidRDefault="00364587" w:rsidP="00C71B95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</w:pPr>
      <w:hyperlink r:id="rId15" w:history="1">
        <w:r w:rsidRPr="00C71B95">
          <w:rPr>
            <w:rStyle w:val="Hyperlink"/>
            <w:color w:val="auto"/>
            <w:u w:val="none"/>
          </w:rPr>
          <w:t>Постановление Минтруда России от 25 ноября 1994 г. № 72 "Об утверждении межотраслевых укрупненных нормативов времени на работы по документационному обеспечению управления"</w:t>
        </w:r>
      </w:hyperlink>
      <w:r>
        <w:t>.</w:t>
      </w:r>
    </w:p>
    <w:p w:rsidR="00364587" w:rsidRPr="00C71B95" w:rsidRDefault="00364587" w:rsidP="00366384">
      <w:pPr>
        <w:pStyle w:val="NormalWeb"/>
        <w:shd w:val="clear" w:color="auto" w:fill="FFFFFF"/>
        <w:spacing w:before="0" w:beforeAutospacing="0" w:after="0" w:afterAutospacing="0"/>
        <w:ind w:left="900"/>
        <w:jc w:val="both"/>
      </w:pPr>
    </w:p>
    <w:p w:rsidR="00364587" w:rsidRDefault="00364587" w:rsidP="0036638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 xml:space="preserve">Вариант </w:t>
      </w:r>
      <w:r>
        <w:rPr>
          <w:rFonts w:ascii="Times New Roman" w:hAnsi="Times New Roman"/>
          <w:b/>
          <w:sz w:val="28"/>
          <w:szCs w:val="28"/>
          <w:lang w:eastAsia="ru-RU"/>
        </w:rPr>
        <w:t>10</w:t>
      </w:r>
      <w:r w:rsidRPr="00C71B95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364587" w:rsidRPr="00E81B84" w:rsidRDefault="00364587" w:rsidP="00366384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</w:pPr>
      <w:r w:rsidRPr="006F45F7">
        <w:t xml:space="preserve">Постановление Минтруда России от 10 октября </w:t>
      </w:r>
      <w:smartTag w:uri="urn:schemas-microsoft-com:office:smarttags" w:element="metricconverter">
        <w:smartTagPr>
          <w:attr w:name="ProductID" w:val="2003 г"/>
        </w:smartTagPr>
        <w:r w:rsidRPr="006F45F7">
          <w:t>2003 г</w:t>
        </w:r>
      </w:smartTag>
      <w:r w:rsidRPr="006F45F7">
        <w:t>. № 69 "Об утверждении Инструкции по заполнению трудовых книжек"</w:t>
      </w:r>
    </w:p>
    <w:p w:rsidR="00364587" w:rsidRPr="00C71B95" w:rsidRDefault="00364587" w:rsidP="0036638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Default="00364587" w:rsidP="00A83804">
      <w:pPr>
        <w:pStyle w:val="NormalWeb"/>
        <w:shd w:val="clear" w:color="auto" w:fill="FFFFFF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D24D7F">
        <w:rPr>
          <w:rFonts w:eastAsia="TimesNewRoman"/>
          <w:b/>
          <w:sz w:val="28"/>
          <w:szCs w:val="28"/>
        </w:rPr>
        <w:t>Практическое задание</w:t>
      </w:r>
      <w:r>
        <w:rPr>
          <w:rFonts w:eastAsia="TimesNewRoman"/>
          <w:b/>
          <w:sz w:val="28"/>
          <w:szCs w:val="28"/>
        </w:rPr>
        <w:t xml:space="preserve"> № 2</w:t>
      </w:r>
      <w:r w:rsidRPr="00D24D7F">
        <w:rPr>
          <w:rFonts w:eastAsia="TimesNewRoman"/>
          <w:b/>
          <w:sz w:val="28"/>
          <w:szCs w:val="28"/>
        </w:rPr>
        <w:t>:</w:t>
      </w:r>
      <w:r>
        <w:rPr>
          <w:rFonts w:eastAsia="TimesNewRoman"/>
          <w:b/>
          <w:sz w:val="28"/>
          <w:szCs w:val="28"/>
        </w:rPr>
        <w:t xml:space="preserve">  </w:t>
      </w:r>
      <w:r w:rsidRPr="005E2190">
        <w:rPr>
          <w:rFonts w:eastAsia="TimesNewRoman"/>
          <w:sz w:val="28"/>
          <w:szCs w:val="28"/>
        </w:rPr>
        <w:t>В</w:t>
      </w:r>
      <w:r>
        <w:rPr>
          <w:rFonts w:eastAsia="TimesNewRoman"/>
          <w:sz w:val="28"/>
          <w:szCs w:val="28"/>
        </w:rPr>
        <w:t xml:space="preserve">ыявить реквизиты в </w:t>
      </w:r>
      <w:r>
        <w:rPr>
          <w:sz w:val="28"/>
          <w:szCs w:val="28"/>
        </w:rPr>
        <w:t>предложенных  управленческих</w:t>
      </w:r>
      <w:r w:rsidRPr="00BB4FAE">
        <w:rPr>
          <w:sz w:val="28"/>
          <w:szCs w:val="28"/>
        </w:rPr>
        <w:t xml:space="preserve"> документ</w:t>
      </w:r>
      <w:r>
        <w:rPr>
          <w:sz w:val="28"/>
          <w:szCs w:val="28"/>
        </w:rPr>
        <w:t>ах и разъяснить правила их оформления.  Указать на нарушения в оформлении реквизитов, если таковые имеют место.</w:t>
      </w:r>
    </w:p>
    <w:p w:rsidR="00364587" w:rsidRDefault="00364587" w:rsidP="00A8380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Default="00364587" w:rsidP="00A8380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Pr="00C71B95" w:rsidRDefault="00364587" w:rsidP="00A8380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1.</w:t>
      </w:r>
    </w:p>
    <w:p w:rsidR="00364587" w:rsidRDefault="00364587" w:rsidP="00301017">
      <w:pPr>
        <w:jc w:val="center"/>
        <w:rPr>
          <w:b/>
          <w:bCs/>
          <w:sz w:val="20"/>
          <w:szCs w:val="20"/>
        </w:rPr>
      </w:pPr>
    </w:p>
    <w:p w:rsidR="00364587" w:rsidRDefault="00364587" w:rsidP="00301017">
      <w:pPr>
        <w:jc w:val="center"/>
        <w:rPr>
          <w:b/>
          <w:bCs/>
          <w:sz w:val="20"/>
          <w:szCs w:val="20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alt="http://delo-press.ru/old-images/images/D_07-01_41.gif" style="width:375pt;height:644.25pt;visibility:visible">
            <v:imagedata r:id="rId16" o:title=""/>
          </v:shape>
        </w:pict>
      </w:r>
    </w:p>
    <w:p w:rsidR="00364587" w:rsidRPr="00C71B95" w:rsidRDefault="00364587" w:rsidP="00301017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2.</w:t>
      </w:r>
    </w:p>
    <w:p w:rsidR="00364587" w:rsidRDefault="00364587" w:rsidP="00301017">
      <w:pPr>
        <w:jc w:val="right"/>
      </w:pPr>
    </w:p>
    <w:p w:rsidR="00364587" w:rsidRDefault="00364587" w:rsidP="00301017">
      <w:pPr>
        <w:jc w:val="right"/>
      </w:pPr>
      <w:r>
        <w:rPr>
          <w:noProof/>
          <w:lang w:eastAsia="ru-RU"/>
        </w:rPr>
        <w:pict>
          <v:shape id="Рисунок 14" o:spid="_x0000_i1026" type="#_x0000_t75" alt="http://wiki.omskedu.ru/images/b/b7/%D0%A1%D0%BF%D1%80%D0%B0%D0%B2%D0%BA%D0%B0_-%D1%8D%D0%BA%D1%81%D0%BF%D0%B5%D1%80%D0%B8%D0%BC%D0%B5%D0%BD%D1%82%D0%B0%D0%BB%D1%8C%D0%BD%D0%B0%D1%8F_%D0%BF%D0%BB%D0%BE%D1%89%D0%B0%D0%B4%D0%BA%D0%B0.jpg" style="width:468pt;height:362.25pt;visibility:visible">
            <v:imagedata r:id="rId17" o:title=""/>
          </v:shape>
        </w:pict>
      </w:r>
    </w:p>
    <w:p w:rsidR="00364587" w:rsidRDefault="00364587" w:rsidP="003010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Default="00364587" w:rsidP="003010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Default="00364587" w:rsidP="003010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3.</w:t>
      </w:r>
    </w:p>
    <w:p w:rsidR="00364587" w:rsidRDefault="00364587" w:rsidP="00301017">
      <w:pPr>
        <w:rPr>
          <w:rFonts w:ascii="Verdana" w:hAnsi="Verdana"/>
          <w:sz w:val="18"/>
          <w:szCs w:val="18"/>
        </w:rPr>
      </w:pPr>
      <w:r>
        <w:rPr>
          <w:noProof/>
          <w:lang w:eastAsia="ru-RU"/>
        </w:rPr>
        <w:pict>
          <v:shape id="Рисунок 17" o:spid="_x0000_i1027" type="#_x0000_t75" alt="http://www.autoopt.ru/upload/iblock/810/2008_10_17_reshenie_smena_adresa.jpg" style="width:465pt;height:636pt;visibility:visible">
            <v:imagedata r:id="rId18" o:title=""/>
          </v:shape>
        </w:pict>
      </w:r>
    </w:p>
    <w:p w:rsidR="00364587" w:rsidRDefault="00364587" w:rsidP="003010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Default="00364587" w:rsidP="003010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Default="00364587" w:rsidP="003010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4.</w:t>
      </w:r>
    </w:p>
    <w:p w:rsidR="00364587" w:rsidRDefault="00364587" w:rsidP="003010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3" o:spid="_x0000_i1028" type="#_x0000_t75" alt="http://tyumen-info.ru/foto/sluzhebnaya-zapiska.jpg" style="width:337.5pt;height:481.5pt;visibility:visible">
            <v:imagedata r:id="rId19" o:title=""/>
          </v:shape>
        </w:pict>
      </w:r>
    </w:p>
    <w:p w:rsidR="00364587" w:rsidRDefault="00364587" w:rsidP="00012150">
      <w:pPr>
        <w:autoSpaceDE w:val="0"/>
        <w:autoSpaceDN w:val="0"/>
        <w:adjustRightInd w:val="0"/>
        <w:rPr>
          <w:rFonts w:eastAsia="CourierNewPSMT"/>
          <w:sz w:val="28"/>
          <w:szCs w:val="28"/>
        </w:rPr>
      </w:pPr>
    </w:p>
    <w:p w:rsidR="00364587" w:rsidRPr="00C71B95" w:rsidRDefault="00364587" w:rsidP="00301017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5.</w:t>
      </w:r>
    </w:p>
    <w:p w:rsidR="00364587" w:rsidRDefault="00364587" w:rsidP="003F47C2">
      <w:pPr>
        <w:pStyle w:val="NormalWeb"/>
      </w:pPr>
      <w:r>
        <w:rPr>
          <w:noProof/>
        </w:rPr>
        <w:pict>
          <v:shape id="Рисунок 26" o:spid="_x0000_i1029" type="#_x0000_t75" alt="http://www.vkursedela.ru/Images/122/31.jpg" style="width:468pt;height:318pt;visibility:visible">
            <v:imagedata r:id="rId20" o:title=""/>
          </v:shape>
        </w:pict>
      </w:r>
    </w:p>
    <w:p w:rsidR="00364587" w:rsidRDefault="00364587" w:rsidP="003F47C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Pr="00C71B95" w:rsidRDefault="00364587" w:rsidP="003F47C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6.</w:t>
      </w:r>
    </w:p>
    <w:p w:rsidR="00364587" w:rsidRDefault="00364587" w:rsidP="003F47C2">
      <w:r>
        <w:rPr>
          <w:noProof/>
          <w:lang w:eastAsia="ru-RU"/>
        </w:rPr>
        <w:pict>
          <v:shape id="Рисунок 1" o:spid="_x0000_i1030" type="#_x0000_t75" alt="http://www.edou.ru/enc/encimg/isd/25.gif" style="width:446.25pt;height:609.75pt;visibility:visible">
            <v:imagedata r:id="rId21" o:title=""/>
          </v:shape>
        </w:pict>
      </w:r>
    </w:p>
    <w:p w:rsidR="00364587" w:rsidRDefault="00364587" w:rsidP="00087F6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Default="00364587" w:rsidP="00087F6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7.</w:t>
      </w:r>
    </w:p>
    <w:p w:rsidR="00364587" w:rsidRDefault="00364587" w:rsidP="00087F63">
      <w:pPr>
        <w:spacing w:after="240"/>
      </w:pPr>
      <w:r>
        <w:rPr>
          <w:noProof/>
          <w:lang w:eastAsia="ru-RU"/>
        </w:rPr>
        <w:pict>
          <v:shape id="Рисунок 29" o:spid="_x0000_i1031" type="#_x0000_t75" alt="http://ipcziz.ru/P%209-1.jpg" style="width:464.25pt;height:656.25pt;visibility:visible">
            <v:imagedata r:id="rId22" o:title=""/>
          </v:shape>
        </w:pict>
      </w:r>
    </w:p>
    <w:p w:rsidR="00364587" w:rsidRDefault="00364587" w:rsidP="00087F6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8.</w:t>
      </w:r>
    </w:p>
    <w:p w:rsidR="00364587" w:rsidRDefault="00364587" w:rsidP="00087F6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Pr="00C71B95" w:rsidRDefault="00364587" w:rsidP="00087F6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8" o:spid="_x0000_i1032" type="#_x0000_t75" alt="http://www.edou.ru/enc/encimg/isd/3.gif" style="width:446.25pt;height:610.5pt;visibility:visible">
            <v:imagedata r:id="rId23" o:title=""/>
          </v:shape>
        </w:pict>
      </w:r>
    </w:p>
    <w:p w:rsidR="00364587" w:rsidRDefault="00364587" w:rsidP="00087F6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9.</w:t>
      </w:r>
    </w:p>
    <w:p w:rsidR="00364587" w:rsidRPr="00C71B95" w:rsidRDefault="00364587" w:rsidP="00087F6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Default="00364587" w:rsidP="00A83804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F67B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33" type="#_x0000_t75" alt="http://www.edou.ru/enc/encimg/isd/9.gif" style="width:446.25pt;height:624pt;visibility:visible">
            <v:imagedata r:id="rId24" o:title=""/>
          </v:shape>
        </w:pict>
      </w:r>
    </w:p>
    <w:p w:rsidR="00364587" w:rsidRDefault="00364587" w:rsidP="00A83804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Pr="00C71B95" w:rsidRDefault="00364587" w:rsidP="0036638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10</w:t>
      </w:r>
      <w:r w:rsidRPr="00C71B95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364587" w:rsidRDefault="00364587" w:rsidP="0036638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i1034" type="#_x0000_t75" alt="Распоряжение Председателя Совета депутатов городского поселения Сергиев Посад от 05.04.2010 г. №2-14/10-РП" style="width:447.75pt;height:645.75pt;visibility:visible">
            <v:imagedata r:id="rId25" o:title=""/>
          </v:shape>
        </w:pict>
      </w:r>
    </w:p>
    <w:p w:rsidR="00364587" w:rsidRDefault="00364587" w:rsidP="00A83804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Default="00364587" w:rsidP="00A83804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Default="00364587" w:rsidP="00A83804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Default="00364587" w:rsidP="00A83804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Default="00364587" w:rsidP="00A83804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Pr="00A83804" w:rsidRDefault="00364587" w:rsidP="00A8380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</w:t>
      </w:r>
      <w:r w:rsidRPr="001E20F6">
        <w:rPr>
          <w:rFonts w:ascii="Times New Roman" w:hAnsi="Times New Roman"/>
          <w:b/>
          <w:sz w:val="28"/>
          <w:szCs w:val="28"/>
          <w:lang w:eastAsia="ru-RU"/>
        </w:rPr>
        <w:t>рактическое задание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№ 3</w:t>
      </w:r>
      <w:r w:rsidRPr="001E20F6">
        <w:rPr>
          <w:rFonts w:ascii="Times New Roman" w:hAnsi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A83804">
        <w:rPr>
          <w:rFonts w:ascii="Times New Roman" w:hAnsi="Times New Roman"/>
          <w:sz w:val="28"/>
          <w:szCs w:val="28"/>
          <w:lang w:eastAsia="ru-RU"/>
        </w:rPr>
        <w:t xml:space="preserve">Подготовить примеры управленческих </w:t>
      </w:r>
      <w:r w:rsidRPr="00FB294F">
        <w:rPr>
          <w:rFonts w:ascii="Times New Roman" w:hAnsi="Times New Roman"/>
          <w:sz w:val="28"/>
          <w:szCs w:val="28"/>
          <w:lang w:eastAsia="ru-RU"/>
        </w:rPr>
        <w:t>документов в электронном виде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FB294F">
        <w:rPr>
          <w:rFonts w:ascii="Times New Roman" w:hAnsi="Times New Roman"/>
          <w:sz w:val="28"/>
          <w:szCs w:val="28"/>
          <w:lang w:eastAsia="ru-RU"/>
        </w:rPr>
        <w:t xml:space="preserve"> Подготовить краткое эссе по каждому</w:t>
      </w:r>
      <w:r w:rsidRPr="00A83804">
        <w:rPr>
          <w:rFonts w:ascii="Times New Roman" w:hAnsi="Times New Roman"/>
          <w:sz w:val="28"/>
          <w:szCs w:val="28"/>
          <w:lang w:eastAsia="ru-RU"/>
        </w:rPr>
        <w:t xml:space="preserve"> документу по следующей схеме: </w:t>
      </w:r>
    </w:p>
    <w:p w:rsidR="00364587" w:rsidRPr="00A83804" w:rsidRDefault="00364587" w:rsidP="00AC0CF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3804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Pr="00A83804">
        <w:rPr>
          <w:rFonts w:ascii="Times New Roman" w:hAnsi="Times New Roman"/>
          <w:sz w:val="28"/>
          <w:szCs w:val="28"/>
        </w:rPr>
        <w:t>система управленческой документации, к которой принадлежит документ;</w:t>
      </w:r>
    </w:p>
    <w:p w:rsidR="00364587" w:rsidRPr="00A83804" w:rsidRDefault="00364587" w:rsidP="00AC0CF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3804">
        <w:rPr>
          <w:rFonts w:ascii="Times New Roman" w:hAnsi="Times New Roman"/>
          <w:sz w:val="28"/>
          <w:szCs w:val="28"/>
        </w:rPr>
        <w:t>2) вид документа;</w:t>
      </w:r>
    </w:p>
    <w:p w:rsidR="00364587" w:rsidRPr="00A83804" w:rsidRDefault="00364587" w:rsidP="00AC0CF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3804">
        <w:rPr>
          <w:rFonts w:ascii="Times New Roman" w:hAnsi="Times New Roman"/>
          <w:sz w:val="28"/>
          <w:szCs w:val="28"/>
        </w:rPr>
        <w:t>3) содержание документа;</w:t>
      </w:r>
    </w:p>
    <w:p w:rsidR="00364587" w:rsidRPr="00A83804" w:rsidRDefault="00364587" w:rsidP="00AC0CF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3804">
        <w:rPr>
          <w:rFonts w:ascii="Times New Roman" w:hAnsi="Times New Roman"/>
          <w:sz w:val="28"/>
          <w:szCs w:val="28"/>
        </w:rPr>
        <w:t>4) структура документа;</w:t>
      </w:r>
    </w:p>
    <w:p w:rsidR="00364587" w:rsidRPr="00A83804" w:rsidRDefault="00364587" w:rsidP="00AC0CFC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A83804">
        <w:rPr>
          <w:rFonts w:ascii="Times New Roman" w:hAnsi="Times New Roman"/>
          <w:sz w:val="28"/>
          <w:szCs w:val="28"/>
        </w:rPr>
        <w:t>5) реквизиты, используемые при оформлении данного вида документа.</w:t>
      </w:r>
    </w:p>
    <w:p w:rsidR="00364587" w:rsidRPr="00C71B95" w:rsidRDefault="00364587" w:rsidP="004671C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1.</w:t>
      </w:r>
    </w:p>
    <w:p w:rsidR="00364587" w:rsidRPr="00E81B84" w:rsidRDefault="00364587" w:rsidP="004671C5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1B84">
        <w:rPr>
          <w:rFonts w:ascii="Times New Roman" w:hAnsi="Times New Roman"/>
          <w:sz w:val="24"/>
          <w:szCs w:val="24"/>
        </w:rPr>
        <w:t>устав</w:t>
      </w:r>
    </w:p>
    <w:p w:rsidR="00364587" w:rsidRPr="00E81B84" w:rsidRDefault="00364587" w:rsidP="00CA23CC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1B84">
        <w:rPr>
          <w:rFonts w:ascii="Times New Roman" w:hAnsi="Times New Roman"/>
          <w:bCs/>
          <w:sz w:val="24"/>
          <w:szCs w:val="24"/>
        </w:rPr>
        <w:t>автобиография</w:t>
      </w:r>
    </w:p>
    <w:p w:rsidR="00364587" w:rsidRPr="00E81B84" w:rsidRDefault="00364587" w:rsidP="00CA23CC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1B84">
        <w:rPr>
          <w:rFonts w:ascii="Times New Roman" w:hAnsi="Times New Roman"/>
          <w:bCs/>
          <w:sz w:val="24"/>
          <w:szCs w:val="24"/>
        </w:rPr>
        <w:t>гарантийное письмо</w:t>
      </w:r>
    </w:p>
    <w:p w:rsidR="00364587" w:rsidRDefault="00364587" w:rsidP="004671C5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</w:pPr>
      <w:r>
        <w:t>приказ по основной деятельности</w:t>
      </w:r>
    </w:p>
    <w:p w:rsidR="00364587" w:rsidRPr="00C71B95" w:rsidRDefault="00364587" w:rsidP="00CA23CC">
      <w:pPr>
        <w:pStyle w:val="NormalWeb"/>
        <w:shd w:val="clear" w:color="auto" w:fill="FFFFFF"/>
        <w:spacing w:before="0" w:beforeAutospacing="0" w:after="0" w:afterAutospacing="0"/>
        <w:ind w:left="900"/>
        <w:jc w:val="both"/>
      </w:pPr>
    </w:p>
    <w:p w:rsidR="00364587" w:rsidRPr="00C71B95" w:rsidRDefault="00364587" w:rsidP="004671C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2.</w:t>
      </w:r>
    </w:p>
    <w:p w:rsidR="00364587" w:rsidRPr="00CA23CC" w:rsidRDefault="00364587" w:rsidP="00CA23CC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1B84">
        <w:rPr>
          <w:rFonts w:ascii="Times New Roman" w:hAnsi="Times New Roman"/>
          <w:bCs/>
          <w:sz w:val="24"/>
          <w:szCs w:val="24"/>
        </w:rPr>
        <w:t>докладная записка</w:t>
      </w:r>
    </w:p>
    <w:p w:rsidR="00364587" w:rsidRDefault="00364587" w:rsidP="00CA23CC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1B84">
        <w:rPr>
          <w:rFonts w:ascii="Times New Roman" w:hAnsi="Times New Roman"/>
          <w:sz w:val="24"/>
          <w:szCs w:val="24"/>
        </w:rPr>
        <w:t>должностная инструкция</w:t>
      </w:r>
    </w:p>
    <w:p w:rsidR="00364587" w:rsidRDefault="00364587" w:rsidP="00CA23CC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</w:t>
      </w:r>
    </w:p>
    <w:p w:rsidR="00364587" w:rsidRPr="00E81B84" w:rsidRDefault="00364587" w:rsidP="00CA23CC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распоряжение</w:t>
      </w:r>
    </w:p>
    <w:p w:rsidR="00364587" w:rsidRPr="00E81B84" w:rsidRDefault="00364587" w:rsidP="00CA23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4587" w:rsidRDefault="00364587" w:rsidP="004671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3.</w:t>
      </w:r>
    </w:p>
    <w:p w:rsidR="00364587" w:rsidRPr="006B04B7" w:rsidRDefault="00364587" w:rsidP="006B04B7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4B7">
        <w:rPr>
          <w:rFonts w:ascii="Times New Roman" w:hAnsi="Times New Roman"/>
          <w:sz w:val="24"/>
          <w:szCs w:val="24"/>
        </w:rPr>
        <w:t>трудовой  договор</w:t>
      </w:r>
    </w:p>
    <w:p w:rsidR="00364587" w:rsidRDefault="00364587" w:rsidP="006B04B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</w:t>
      </w:r>
    </w:p>
    <w:p w:rsidR="00364587" w:rsidRDefault="00364587" w:rsidP="006B04B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резюме</w:t>
      </w:r>
    </w:p>
    <w:p w:rsidR="00364587" w:rsidRDefault="00364587" w:rsidP="006B04B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отчет</w:t>
      </w:r>
    </w:p>
    <w:p w:rsidR="00364587" w:rsidRPr="00CA23CC" w:rsidRDefault="00364587" w:rsidP="00CA23CC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64587" w:rsidRDefault="00364587" w:rsidP="004671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4.</w:t>
      </w:r>
    </w:p>
    <w:p w:rsidR="00364587" w:rsidRDefault="00364587" w:rsidP="006B04B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4B7">
        <w:rPr>
          <w:rFonts w:ascii="Times New Roman" w:hAnsi="Times New Roman"/>
          <w:sz w:val="24"/>
          <w:szCs w:val="24"/>
        </w:rPr>
        <w:t>коллективный договор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64587" w:rsidRPr="00E81B84" w:rsidRDefault="00364587" w:rsidP="006B04B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1B84">
        <w:rPr>
          <w:rFonts w:ascii="Times New Roman" w:hAnsi="Times New Roman"/>
          <w:bCs/>
          <w:sz w:val="24"/>
          <w:szCs w:val="24"/>
        </w:rPr>
        <w:t>объяснительная записка</w:t>
      </w:r>
    </w:p>
    <w:p w:rsidR="00364587" w:rsidRPr="00E81B84" w:rsidRDefault="00364587" w:rsidP="006B04B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1B84">
        <w:rPr>
          <w:rFonts w:ascii="Times New Roman" w:hAnsi="Times New Roman"/>
          <w:bCs/>
          <w:sz w:val="24"/>
          <w:szCs w:val="24"/>
        </w:rPr>
        <w:t>постановление</w:t>
      </w:r>
    </w:p>
    <w:p w:rsidR="00364587" w:rsidRDefault="00364587" w:rsidP="006B04B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по персоналу</w:t>
      </w:r>
    </w:p>
    <w:p w:rsidR="00364587" w:rsidRPr="00C71B95" w:rsidRDefault="00364587" w:rsidP="006B04B7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64587" w:rsidRPr="00C71B95" w:rsidRDefault="00364587" w:rsidP="004671C5">
      <w:pPr>
        <w:pStyle w:val="NormalWeb"/>
        <w:shd w:val="clear" w:color="auto" w:fill="FFFFFF"/>
        <w:spacing w:before="0" w:beforeAutospacing="0" w:after="0" w:afterAutospacing="0"/>
        <w:ind w:left="900"/>
        <w:jc w:val="both"/>
      </w:pPr>
    </w:p>
    <w:p w:rsidR="00364587" w:rsidRPr="00C71B95" w:rsidRDefault="00364587" w:rsidP="004671C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5.</w:t>
      </w:r>
    </w:p>
    <w:p w:rsidR="00364587" w:rsidRPr="006B04B7" w:rsidRDefault="00364587" w:rsidP="006B04B7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4B7">
        <w:rPr>
          <w:rFonts w:ascii="Times New Roman" w:hAnsi="Times New Roman"/>
          <w:bCs/>
          <w:sz w:val="24"/>
          <w:szCs w:val="24"/>
        </w:rPr>
        <w:t>план</w:t>
      </w:r>
    </w:p>
    <w:p w:rsidR="00364587" w:rsidRPr="006B04B7" w:rsidRDefault="00364587" w:rsidP="006B04B7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4B7">
        <w:rPr>
          <w:rFonts w:ascii="Times New Roman" w:hAnsi="Times New Roman"/>
          <w:sz w:val="24"/>
          <w:szCs w:val="24"/>
        </w:rPr>
        <w:t>правила</w:t>
      </w:r>
    </w:p>
    <w:p w:rsidR="00364587" w:rsidRPr="006B04B7" w:rsidRDefault="00364587" w:rsidP="006B04B7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4B7">
        <w:rPr>
          <w:rFonts w:ascii="Times New Roman" w:hAnsi="Times New Roman"/>
          <w:sz w:val="24"/>
          <w:szCs w:val="24"/>
        </w:rPr>
        <w:t>представление</w:t>
      </w:r>
    </w:p>
    <w:p w:rsidR="00364587" w:rsidRDefault="00364587" w:rsidP="006B04B7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4B7">
        <w:rPr>
          <w:rFonts w:ascii="Times New Roman" w:hAnsi="Times New Roman"/>
          <w:sz w:val="24"/>
          <w:szCs w:val="24"/>
        </w:rPr>
        <w:t>решение</w:t>
      </w:r>
    </w:p>
    <w:p w:rsidR="00364587" w:rsidRPr="006B04B7" w:rsidRDefault="00364587" w:rsidP="006B04B7">
      <w:pPr>
        <w:pStyle w:val="ListParagraph"/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364587" w:rsidRPr="00C71B95" w:rsidRDefault="00364587" w:rsidP="004671C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6.</w:t>
      </w:r>
    </w:p>
    <w:p w:rsidR="00364587" w:rsidRPr="006B04B7" w:rsidRDefault="00364587" w:rsidP="006B04B7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4B7">
        <w:rPr>
          <w:rFonts w:ascii="Times New Roman" w:hAnsi="Times New Roman"/>
          <w:sz w:val="24"/>
          <w:szCs w:val="24"/>
        </w:rPr>
        <w:t>предложение</w:t>
      </w:r>
    </w:p>
    <w:p w:rsidR="00364587" w:rsidRDefault="00364587" w:rsidP="006B04B7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</w:pPr>
      <w:r>
        <w:t>акт</w:t>
      </w:r>
    </w:p>
    <w:p w:rsidR="00364587" w:rsidRDefault="00364587" w:rsidP="006B04B7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</w:pPr>
      <w:r>
        <w:t>характеристика</w:t>
      </w:r>
    </w:p>
    <w:p w:rsidR="00364587" w:rsidRPr="006B04B7" w:rsidRDefault="00364587" w:rsidP="006B04B7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4B7">
        <w:rPr>
          <w:rFonts w:ascii="Times New Roman" w:hAnsi="Times New Roman"/>
          <w:sz w:val="24"/>
          <w:szCs w:val="24"/>
        </w:rPr>
        <w:t>регламент</w:t>
      </w:r>
    </w:p>
    <w:p w:rsidR="00364587" w:rsidRPr="00C71B95" w:rsidRDefault="00364587" w:rsidP="004671C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Pr="00C71B95" w:rsidRDefault="00364587" w:rsidP="004671C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7.</w:t>
      </w:r>
    </w:p>
    <w:p w:rsidR="00364587" w:rsidRPr="006B04B7" w:rsidRDefault="00364587" w:rsidP="006B04B7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4B7">
        <w:rPr>
          <w:rFonts w:ascii="Times New Roman" w:hAnsi="Times New Roman"/>
          <w:bCs/>
          <w:sz w:val="24"/>
          <w:szCs w:val="24"/>
        </w:rPr>
        <w:t xml:space="preserve">программа </w:t>
      </w:r>
    </w:p>
    <w:p w:rsidR="00364587" w:rsidRPr="006B04B7" w:rsidRDefault="00364587" w:rsidP="006B04B7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4B7">
        <w:rPr>
          <w:rFonts w:ascii="Times New Roman" w:hAnsi="Times New Roman"/>
          <w:bCs/>
          <w:sz w:val="24"/>
          <w:szCs w:val="24"/>
        </w:rPr>
        <w:t>протокол</w:t>
      </w:r>
    </w:p>
    <w:p w:rsidR="00364587" w:rsidRPr="006B04B7" w:rsidRDefault="00364587" w:rsidP="006B04B7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4B7">
        <w:rPr>
          <w:rFonts w:ascii="Times New Roman" w:hAnsi="Times New Roman"/>
          <w:bCs/>
          <w:sz w:val="24"/>
          <w:szCs w:val="24"/>
        </w:rPr>
        <w:t>служебная записка</w:t>
      </w:r>
    </w:p>
    <w:p w:rsidR="00364587" w:rsidRPr="006B04B7" w:rsidRDefault="00364587" w:rsidP="006B04B7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4B7">
        <w:rPr>
          <w:rFonts w:ascii="Times New Roman" w:hAnsi="Times New Roman"/>
          <w:bCs/>
          <w:sz w:val="24"/>
          <w:szCs w:val="24"/>
        </w:rPr>
        <w:t>указание</w:t>
      </w:r>
    </w:p>
    <w:p w:rsidR="00364587" w:rsidRPr="00C71B95" w:rsidRDefault="00364587" w:rsidP="004671C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Pr="00C71B95" w:rsidRDefault="00364587" w:rsidP="004671C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8.</w:t>
      </w:r>
    </w:p>
    <w:p w:rsidR="00364587" w:rsidRPr="00E81B84" w:rsidRDefault="00364587" w:rsidP="006B04B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1B84">
        <w:rPr>
          <w:rFonts w:ascii="Times New Roman" w:hAnsi="Times New Roman"/>
          <w:sz w:val="24"/>
          <w:szCs w:val="24"/>
        </w:rPr>
        <w:t>соглашение</w:t>
      </w:r>
    </w:p>
    <w:p w:rsidR="00364587" w:rsidRPr="006B04B7" w:rsidRDefault="00364587" w:rsidP="006B04B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1B84">
        <w:rPr>
          <w:rFonts w:ascii="Times New Roman" w:hAnsi="Times New Roman"/>
          <w:bCs/>
          <w:sz w:val="24"/>
          <w:szCs w:val="24"/>
        </w:rPr>
        <w:t>сопроводительное письмо</w:t>
      </w:r>
    </w:p>
    <w:p w:rsidR="00364587" w:rsidRPr="00CA23CC" w:rsidRDefault="00364587" w:rsidP="006B04B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1B84">
        <w:rPr>
          <w:rFonts w:ascii="Times New Roman" w:hAnsi="Times New Roman"/>
          <w:sz w:val="24"/>
          <w:szCs w:val="24"/>
        </w:rPr>
        <w:t>штатное расписание</w:t>
      </w:r>
    </w:p>
    <w:p w:rsidR="00364587" w:rsidRPr="00E81B84" w:rsidRDefault="00364587" w:rsidP="006B04B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</w:t>
      </w:r>
    </w:p>
    <w:p w:rsidR="00364587" w:rsidRPr="00C71B95" w:rsidRDefault="00364587" w:rsidP="004671C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Default="00364587" w:rsidP="004671C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8.</w:t>
      </w:r>
    </w:p>
    <w:p w:rsidR="00364587" w:rsidRPr="00E81B84" w:rsidRDefault="00364587" w:rsidP="00A83804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1B84">
        <w:rPr>
          <w:rFonts w:ascii="Times New Roman" w:hAnsi="Times New Roman"/>
          <w:bCs/>
          <w:sz w:val="24"/>
          <w:szCs w:val="24"/>
        </w:rPr>
        <w:t>служебное письмо</w:t>
      </w:r>
    </w:p>
    <w:p w:rsidR="00364587" w:rsidRPr="00A83804" w:rsidRDefault="00364587" w:rsidP="00A83804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1B84">
        <w:rPr>
          <w:rFonts w:ascii="Times New Roman" w:hAnsi="Times New Roman"/>
          <w:bCs/>
          <w:sz w:val="24"/>
          <w:szCs w:val="24"/>
        </w:rPr>
        <w:t>справка</w:t>
      </w:r>
    </w:p>
    <w:p w:rsidR="00364587" w:rsidRPr="00A83804" w:rsidRDefault="00364587" w:rsidP="00A83804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контракт</w:t>
      </w:r>
    </w:p>
    <w:p w:rsidR="00364587" w:rsidRPr="00E81B84" w:rsidRDefault="00364587" w:rsidP="00A83804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</w:t>
      </w:r>
    </w:p>
    <w:p w:rsidR="00364587" w:rsidRPr="00C71B95" w:rsidRDefault="00364587" w:rsidP="004671C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Pr="00C71B95" w:rsidRDefault="00364587" w:rsidP="004671C5">
      <w:pPr>
        <w:pStyle w:val="NormalWeb"/>
        <w:shd w:val="clear" w:color="auto" w:fill="FFFFFF"/>
        <w:spacing w:before="0" w:beforeAutospacing="0" w:after="0" w:afterAutospacing="0"/>
        <w:ind w:left="900"/>
        <w:jc w:val="both"/>
      </w:pPr>
    </w:p>
    <w:p w:rsidR="00364587" w:rsidRPr="00C71B95" w:rsidRDefault="00364587" w:rsidP="004671C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>Вариант 9.</w:t>
      </w:r>
    </w:p>
    <w:p w:rsidR="00364587" w:rsidRPr="00A83804" w:rsidRDefault="00364587" w:rsidP="00A83804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1B84">
        <w:rPr>
          <w:rFonts w:ascii="Times New Roman" w:hAnsi="Times New Roman"/>
          <w:bCs/>
          <w:sz w:val="24"/>
          <w:szCs w:val="24"/>
        </w:rPr>
        <w:t>Список</w:t>
      </w:r>
    </w:p>
    <w:p w:rsidR="00364587" w:rsidRPr="00A83804" w:rsidRDefault="00364587" w:rsidP="00A83804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Гражданско-правовой договор</w:t>
      </w:r>
    </w:p>
    <w:p w:rsidR="00364587" w:rsidRPr="00E81B84" w:rsidRDefault="00364587" w:rsidP="00A83804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1B84">
        <w:rPr>
          <w:rFonts w:ascii="Times New Roman" w:hAnsi="Times New Roman"/>
          <w:sz w:val="24"/>
          <w:szCs w:val="24"/>
        </w:rPr>
        <w:t>инструкция по виду деятельности</w:t>
      </w:r>
    </w:p>
    <w:p w:rsidR="00364587" w:rsidRPr="00A83804" w:rsidRDefault="00364587" w:rsidP="00A83804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информационное письмо</w:t>
      </w:r>
    </w:p>
    <w:p w:rsidR="00364587" w:rsidRDefault="00364587" w:rsidP="004671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Default="00364587" w:rsidP="0036638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Вариант 10</w:t>
      </w:r>
      <w:r w:rsidRPr="00C71B95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364587" w:rsidRDefault="00364587" w:rsidP="0036638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Pr="00E81B84" w:rsidRDefault="00364587" w:rsidP="00366384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опись</w:t>
      </w:r>
    </w:p>
    <w:p w:rsidR="00364587" w:rsidRPr="00FB294F" w:rsidRDefault="00364587" w:rsidP="00366384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программа</w:t>
      </w:r>
    </w:p>
    <w:p w:rsidR="00364587" w:rsidRPr="00FB294F" w:rsidRDefault="00364587" w:rsidP="00366384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график</w:t>
      </w:r>
    </w:p>
    <w:p w:rsidR="00364587" w:rsidRPr="00E81B84" w:rsidRDefault="00364587" w:rsidP="00366384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сводка</w:t>
      </w:r>
    </w:p>
    <w:p w:rsidR="00364587" w:rsidRPr="00DE403F" w:rsidRDefault="00364587" w:rsidP="0036638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4587" w:rsidRPr="00C71B95" w:rsidRDefault="00364587" w:rsidP="004671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64587" w:rsidRDefault="00364587" w:rsidP="00194560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194560">
        <w:rPr>
          <w:rFonts w:ascii="Times New Roman" w:hAnsi="Times New Roman"/>
          <w:b/>
          <w:sz w:val="28"/>
          <w:szCs w:val="28"/>
          <w:lang w:eastAsia="ru-RU"/>
        </w:rPr>
        <w:t xml:space="preserve">Практическое задание № 4: </w:t>
      </w:r>
      <w:r w:rsidRPr="00194560">
        <w:rPr>
          <w:rFonts w:ascii="Times New Roman" w:hAnsi="Times New Roman"/>
          <w:sz w:val="28"/>
          <w:szCs w:val="28"/>
          <w:lang w:eastAsia="ru-RU"/>
        </w:rPr>
        <w:t xml:space="preserve">Подготовить презентацию </w:t>
      </w:r>
      <w:r w:rsidRPr="001945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предложенным темам. (минимум 15 слайдов).</w:t>
      </w:r>
    </w:p>
    <w:p w:rsidR="00364587" w:rsidRDefault="00364587" w:rsidP="00194560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Вариант 1</w:t>
      </w:r>
      <w:r w:rsidRPr="00C71B95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364587" w:rsidRPr="00007E6D" w:rsidRDefault="00364587" w:rsidP="00194560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07E6D">
        <w:rPr>
          <w:rFonts w:ascii="Times New Roman" w:hAnsi="Times New Roman"/>
          <w:sz w:val="28"/>
          <w:szCs w:val="28"/>
          <w:lang w:eastAsia="ru-RU"/>
        </w:rPr>
        <w:t>Тема презентации: История развития делопроизводства в России</w:t>
      </w:r>
    </w:p>
    <w:p w:rsidR="00364587" w:rsidRDefault="00364587" w:rsidP="00007E6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 xml:space="preserve">Вариант </w:t>
      </w:r>
      <w:r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C71B95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364587" w:rsidRPr="005F7444" w:rsidRDefault="00364587" w:rsidP="005F74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7E6D">
        <w:rPr>
          <w:rFonts w:ascii="Times New Roman" w:hAnsi="Times New Roman"/>
          <w:sz w:val="28"/>
          <w:szCs w:val="28"/>
          <w:lang w:eastAsia="ru-RU"/>
        </w:rPr>
        <w:t>Тема презентации:</w:t>
      </w:r>
      <w:r w:rsidRPr="00007E6D">
        <w:rPr>
          <w:rFonts w:ascii="Times New Roman" w:hAnsi="Times New Roman"/>
          <w:sz w:val="28"/>
          <w:szCs w:val="28"/>
        </w:rPr>
        <w:t xml:space="preserve"> Электронный документооборот</w:t>
      </w:r>
    </w:p>
    <w:p w:rsidR="00364587" w:rsidRDefault="00364587" w:rsidP="00007E6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 xml:space="preserve">Вариант </w:t>
      </w: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Pr="00C71B95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364587" w:rsidRPr="00C71B95" w:rsidRDefault="00364587" w:rsidP="00007E6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07E6D">
        <w:rPr>
          <w:rFonts w:ascii="Times New Roman" w:hAnsi="Times New Roman"/>
          <w:sz w:val="28"/>
          <w:szCs w:val="28"/>
          <w:lang w:eastAsia="ru-RU"/>
        </w:rPr>
        <w:t>Тема презентации</w:t>
      </w:r>
      <w:r>
        <w:rPr>
          <w:rFonts w:ascii="Times New Roman" w:hAnsi="Times New Roman"/>
          <w:sz w:val="28"/>
          <w:szCs w:val="28"/>
          <w:lang w:eastAsia="ru-RU"/>
        </w:rPr>
        <w:t>: Документы с ограниченным доступом</w:t>
      </w:r>
    </w:p>
    <w:p w:rsidR="00364587" w:rsidRDefault="00364587" w:rsidP="00007E6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 xml:space="preserve">Вариант </w:t>
      </w:r>
      <w:r>
        <w:rPr>
          <w:rFonts w:ascii="Times New Roman" w:hAnsi="Times New Roman"/>
          <w:b/>
          <w:sz w:val="28"/>
          <w:szCs w:val="28"/>
          <w:lang w:eastAsia="ru-RU"/>
        </w:rPr>
        <w:t>4</w:t>
      </w:r>
      <w:r w:rsidRPr="00C71B95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364587" w:rsidRPr="005F7444" w:rsidRDefault="00364587" w:rsidP="005F744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07E6D">
        <w:rPr>
          <w:rFonts w:ascii="Times New Roman" w:hAnsi="Times New Roman"/>
          <w:sz w:val="28"/>
          <w:szCs w:val="28"/>
          <w:lang w:eastAsia="ru-RU"/>
        </w:rPr>
        <w:t>Тема презентации</w:t>
      </w:r>
      <w:r>
        <w:rPr>
          <w:rFonts w:ascii="Times New Roman" w:hAnsi="Times New Roman"/>
          <w:sz w:val="28"/>
          <w:szCs w:val="28"/>
          <w:lang w:eastAsia="ru-RU"/>
        </w:rPr>
        <w:t>: Автоматизированные системы обработки документов</w:t>
      </w:r>
    </w:p>
    <w:p w:rsidR="00364587" w:rsidRDefault="00364587" w:rsidP="00007E6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 xml:space="preserve">Вариант </w:t>
      </w:r>
      <w:r>
        <w:rPr>
          <w:rFonts w:ascii="Times New Roman" w:hAnsi="Times New Roman"/>
          <w:b/>
          <w:sz w:val="28"/>
          <w:szCs w:val="28"/>
          <w:lang w:eastAsia="ru-RU"/>
        </w:rPr>
        <w:t>5</w:t>
      </w:r>
      <w:r w:rsidRPr="00C71B95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364587" w:rsidRDefault="00364587" w:rsidP="00007E6D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7E6D">
        <w:rPr>
          <w:rFonts w:ascii="Times New Roman" w:hAnsi="Times New Roman"/>
          <w:sz w:val="28"/>
          <w:szCs w:val="28"/>
          <w:lang w:eastAsia="ru-RU"/>
        </w:rPr>
        <w:t>Тема презентации</w:t>
      </w:r>
      <w:r>
        <w:rPr>
          <w:rFonts w:ascii="Times New Roman" w:hAnsi="Times New Roman"/>
          <w:sz w:val="28"/>
          <w:szCs w:val="28"/>
          <w:lang w:eastAsia="ru-RU"/>
        </w:rPr>
        <w:t>: Архивы Российской Федерации</w:t>
      </w:r>
    </w:p>
    <w:p w:rsidR="00364587" w:rsidRDefault="00364587" w:rsidP="00007E6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 xml:space="preserve">Вариант </w:t>
      </w:r>
      <w:r>
        <w:rPr>
          <w:rFonts w:ascii="Times New Roman" w:hAnsi="Times New Roman"/>
          <w:b/>
          <w:sz w:val="28"/>
          <w:szCs w:val="28"/>
          <w:lang w:eastAsia="ru-RU"/>
        </w:rPr>
        <w:t>6</w:t>
      </w:r>
      <w:r w:rsidRPr="00C71B95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364587" w:rsidRDefault="00364587" w:rsidP="00007E6D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7E6D">
        <w:rPr>
          <w:rFonts w:ascii="Times New Roman" w:hAnsi="Times New Roman"/>
          <w:sz w:val="28"/>
          <w:szCs w:val="28"/>
          <w:lang w:eastAsia="ru-RU"/>
        </w:rPr>
        <w:t>Тема презентации</w:t>
      </w:r>
      <w:r>
        <w:rPr>
          <w:rFonts w:ascii="Times New Roman" w:hAnsi="Times New Roman"/>
          <w:sz w:val="28"/>
          <w:szCs w:val="28"/>
          <w:lang w:eastAsia="ru-RU"/>
        </w:rPr>
        <w:t>: Государственное регулирование делопроизводства</w:t>
      </w:r>
    </w:p>
    <w:p w:rsidR="00364587" w:rsidRDefault="00364587" w:rsidP="00007E6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 xml:space="preserve">Вариант </w:t>
      </w:r>
      <w:r>
        <w:rPr>
          <w:rFonts w:ascii="Times New Roman" w:hAnsi="Times New Roman"/>
          <w:b/>
          <w:sz w:val="28"/>
          <w:szCs w:val="28"/>
          <w:lang w:eastAsia="ru-RU"/>
        </w:rPr>
        <w:t>7</w:t>
      </w:r>
      <w:r w:rsidRPr="00C71B95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364587" w:rsidRDefault="00364587" w:rsidP="00007E6D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7E6D">
        <w:rPr>
          <w:rFonts w:ascii="Times New Roman" w:hAnsi="Times New Roman"/>
          <w:sz w:val="28"/>
          <w:szCs w:val="28"/>
          <w:lang w:eastAsia="ru-RU"/>
        </w:rPr>
        <w:t>Тема презентации</w:t>
      </w:r>
      <w:r>
        <w:rPr>
          <w:rFonts w:ascii="Times New Roman" w:hAnsi="Times New Roman"/>
          <w:sz w:val="28"/>
          <w:szCs w:val="28"/>
          <w:lang w:eastAsia="ru-RU"/>
        </w:rPr>
        <w:t>: Электронная подпись</w:t>
      </w:r>
    </w:p>
    <w:p w:rsidR="00364587" w:rsidRDefault="00364587" w:rsidP="00007E6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 xml:space="preserve">Вариант </w:t>
      </w:r>
      <w:r>
        <w:rPr>
          <w:rFonts w:ascii="Times New Roman" w:hAnsi="Times New Roman"/>
          <w:b/>
          <w:sz w:val="28"/>
          <w:szCs w:val="28"/>
          <w:lang w:eastAsia="ru-RU"/>
        </w:rPr>
        <w:t>8</w:t>
      </w:r>
      <w:r w:rsidRPr="00C71B95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364587" w:rsidRDefault="00364587" w:rsidP="00007E6D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7E6D">
        <w:rPr>
          <w:rFonts w:ascii="Times New Roman" w:hAnsi="Times New Roman"/>
          <w:sz w:val="28"/>
          <w:szCs w:val="28"/>
          <w:lang w:eastAsia="ru-RU"/>
        </w:rPr>
        <w:t>Тема презентации</w:t>
      </w:r>
      <w:r>
        <w:rPr>
          <w:rFonts w:ascii="Times New Roman" w:hAnsi="Times New Roman"/>
          <w:sz w:val="28"/>
          <w:szCs w:val="28"/>
          <w:lang w:eastAsia="ru-RU"/>
        </w:rPr>
        <w:t>: Бланки строгой отчетности</w:t>
      </w:r>
    </w:p>
    <w:p w:rsidR="00364587" w:rsidRDefault="00364587" w:rsidP="00007E6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1B95">
        <w:rPr>
          <w:rFonts w:ascii="Times New Roman" w:hAnsi="Times New Roman"/>
          <w:b/>
          <w:sz w:val="28"/>
          <w:szCs w:val="28"/>
          <w:lang w:eastAsia="ru-RU"/>
        </w:rPr>
        <w:t xml:space="preserve">Вариант </w:t>
      </w:r>
      <w:r>
        <w:rPr>
          <w:rFonts w:ascii="Times New Roman" w:hAnsi="Times New Roman"/>
          <w:b/>
          <w:sz w:val="28"/>
          <w:szCs w:val="28"/>
          <w:lang w:eastAsia="ru-RU"/>
        </w:rPr>
        <w:t>9</w:t>
      </w:r>
      <w:r w:rsidRPr="00C71B95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364587" w:rsidRPr="00007E6D" w:rsidRDefault="00364587" w:rsidP="00007E6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07E6D">
        <w:rPr>
          <w:rFonts w:ascii="Times New Roman" w:hAnsi="Times New Roman"/>
          <w:sz w:val="28"/>
          <w:szCs w:val="28"/>
          <w:lang w:eastAsia="ru-RU"/>
        </w:rPr>
        <w:t>Тема презентации</w:t>
      </w:r>
      <w:r>
        <w:rPr>
          <w:rFonts w:ascii="Times New Roman" w:hAnsi="Times New Roman"/>
          <w:sz w:val="28"/>
          <w:szCs w:val="28"/>
          <w:lang w:eastAsia="ru-RU"/>
        </w:rPr>
        <w:t>: Работа с письменными обращениями граждан</w:t>
      </w:r>
    </w:p>
    <w:p w:rsidR="00364587" w:rsidRDefault="00364587" w:rsidP="0036638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Вариант 10</w:t>
      </w:r>
      <w:r w:rsidRPr="00C71B95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364587" w:rsidRPr="00FB294F" w:rsidRDefault="00364587" w:rsidP="0036638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07E6D">
        <w:rPr>
          <w:rFonts w:ascii="Times New Roman" w:hAnsi="Times New Roman"/>
          <w:sz w:val="28"/>
          <w:szCs w:val="28"/>
          <w:lang w:eastAsia="ru-RU"/>
        </w:rPr>
        <w:t xml:space="preserve">Тема презентации: </w:t>
      </w:r>
      <w:r>
        <w:rPr>
          <w:rFonts w:ascii="Times New Roman" w:hAnsi="Times New Roman"/>
          <w:sz w:val="28"/>
          <w:szCs w:val="28"/>
          <w:lang w:eastAsia="ru-RU"/>
        </w:rPr>
        <w:t>Конфиденциальные документы</w:t>
      </w:r>
    </w:p>
    <w:p w:rsidR="00364587" w:rsidRDefault="00364587" w:rsidP="00D351AF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364587" w:rsidSect="002040A0"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587" w:rsidRDefault="00364587" w:rsidP="00000F5D">
      <w:pPr>
        <w:spacing w:after="0" w:line="240" w:lineRule="auto"/>
      </w:pPr>
      <w:r>
        <w:separator/>
      </w:r>
    </w:p>
  </w:endnote>
  <w:endnote w:type="continuationSeparator" w:id="0">
    <w:p w:rsidR="00364587" w:rsidRDefault="00364587" w:rsidP="00000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sans-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ГОСТ тип А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New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587" w:rsidRDefault="00364587" w:rsidP="00E627F6">
    <w:pPr>
      <w:pStyle w:val="Footer"/>
      <w:ind w:right="360"/>
    </w:pPr>
  </w:p>
  <w:p w:rsidR="00364587" w:rsidRDefault="00364587" w:rsidP="00E627F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587" w:rsidRDefault="00364587" w:rsidP="00000F5D">
      <w:pPr>
        <w:spacing w:after="0" w:line="240" w:lineRule="auto"/>
      </w:pPr>
      <w:r>
        <w:separator/>
      </w:r>
    </w:p>
  </w:footnote>
  <w:footnote w:type="continuationSeparator" w:id="0">
    <w:p w:rsidR="00364587" w:rsidRDefault="00364587" w:rsidP="00000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587" w:rsidRDefault="00364587" w:rsidP="00E627F6">
    <w:pPr>
      <w:pStyle w:val="a2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89pt;margin-top:-14.75pt;width:141.75pt;height:45pt;z-index:251660288" filled="f" stroked="f">
          <v:textbox style="mso-next-textbox:#_x0000_s2049">
            <w:txbxContent>
              <w:p w:rsidR="00364587" w:rsidRPr="00A9373F" w:rsidRDefault="00364587">
                <w:pPr>
                  <w:rPr>
                    <w:color w:val="C0C0C0"/>
                  </w:rPr>
                </w:pPr>
                <w:r w:rsidRPr="00A9373F">
                  <w:rPr>
                    <w:color w:val="C0C0C0"/>
                  </w:rPr>
                  <w:t>Приложение А</w:t>
                </w:r>
              </w:p>
              <w:p w:rsidR="00364587" w:rsidRPr="00A9373F" w:rsidRDefault="00364587">
                <w:pPr>
                  <w:rPr>
                    <w:color w:val="C0C0C0"/>
                  </w:rPr>
                </w:pPr>
                <w:r w:rsidRPr="00A9373F">
                  <w:rPr>
                    <w:i/>
                    <w:color w:val="C0C0C0"/>
                  </w:rPr>
                  <w:t>(обязательное)</w:t>
                </w:r>
              </w:p>
            </w:txbxContent>
          </v:textbox>
        </v:shape>
      </w:pict>
    </w:r>
  </w:p>
  <w:p w:rsidR="00364587" w:rsidRPr="00DD4ABD" w:rsidRDefault="00364587" w:rsidP="00E627F6">
    <w:pPr>
      <w:pStyle w:val="Header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F3EDE"/>
    <w:multiLevelType w:val="multilevel"/>
    <w:tmpl w:val="ACC2F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6A0C54"/>
    <w:multiLevelType w:val="hybridMultilevel"/>
    <w:tmpl w:val="601A43B0"/>
    <w:lvl w:ilvl="0" w:tplc="39BC5E6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">
    <w:nsid w:val="047E73A3"/>
    <w:multiLevelType w:val="hybridMultilevel"/>
    <w:tmpl w:val="91143894"/>
    <w:lvl w:ilvl="0" w:tplc="39BC5E6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4B11A8B"/>
    <w:multiLevelType w:val="hybridMultilevel"/>
    <w:tmpl w:val="91143894"/>
    <w:lvl w:ilvl="0" w:tplc="39BC5E6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6371DFB"/>
    <w:multiLevelType w:val="hybridMultilevel"/>
    <w:tmpl w:val="91143894"/>
    <w:lvl w:ilvl="0" w:tplc="39BC5E6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9FB257D"/>
    <w:multiLevelType w:val="multilevel"/>
    <w:tmpl w:val="D876B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FD03FC"/>
    <w:multiLevelType w:val="hybridMultilevel"/>
    <w:tmpl w:val="0D5843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2E2110D"/>
    <w:multiLevelType w:val="hybridMultilevel"/>
    <w:tmpl w:val="91143894"/>
    <w:lvl w:ilvl="0" w:tplc="39BC5E6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99E6D77"/>
    <w:multiLevelType w:val="hybridMultilevel"/>
    <w:tmpl w:val="91143894"/>
    <w:lvl w:ilvl="0" w:tplc="39BC5E6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E91535D"/>
    <w:multiLevelType w:val="hybridMultilevel"/>
    <w:tmpl w:val="90E4FA28"/>
    <w:lvl w:ilvl="0" w:tplc="9474B5E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ED2165F"/>
    <w:multiLevelType w:val="hybridMultilevel"/>
    <w:tmpl w:val="91143894"/>
    <w:lvl w:ilvl="0" w:tplc="39BC5E6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F7F78BD"/>
    <w:multiLevelType w:val="hybridMultilevel"/>
    <w:tmpl w:val="91143894"/>
    <w:lvl w:ilvl="0" w:tplc="39BC5E6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9137650"/>
    <w:multiLevelType w:val="hybridMultilevel"/>
    <w:tmpl w:val="15CEF69C"/>
    <w:lvl w:ilvl="0" w:tplc="D8C0DE5C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3">
    <w:nsid w:val="2C254773"/>
    <w:multiLevelType w:val="hybridMultilevel"/>
    <w:tmpl w:val="91143894"/>
    <w:lvl w:ilvl="0" w:tplc="39BC5E6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C8D5C5A"/>
    <w:multiLevelType w:val="multilevel"/>
    <w:tmpl w:val="6EB21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B175B4"/>
    <w:multiLevelType w:val="multilevel"/>
    <w:tmpl w:val="AA6EC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2094BA6"/>
    <w:multiLevelType w:val="hybridMultilevel"/>
    <w:tmpl w:val="B9E62DF8"/>
    <w:lvl w:ilvl="0" w:tplc="79E821F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323A13C3"/>
    <w:multiLevelType w:val="hybridMultilevel"/>
    <w:tmpl w:val="AB00B040"/>
    <w:lvl w:ilvl="0" w:tplc="39BC5E6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8">
    <w:nsid w:val="32B4610C"/>
    <w:multiLevelType w:val="hybridMultilevel"/>
    <w:tmpl w:val="91143894"/>
    <w:lvl w:ilvl="0" w:tplc="39BC5E6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7980351"/>
    <w:multiLevelType w:val="hybridMultilevel"/>
    <w:tmpl w:val="91143894"/>
    <w:lvl w:ilvl="0" w:tplc="39BC5E6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A230A0A"/>
    <w:multiLevelType w:val="hybridMultilevel"/>
    <w:tmpl w:val="868AF06C"/>
    <w:lvl w:ilvl="0" w:tplc="39BC5E6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0250BE8"/>
    <w:multiLevelType w:val="hybridMultilevel"/>
    <w:tmpl w:val="D86C4924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2">
    <w:nsid w:val="411176B0"/>
    <w:multiLevelType w:val="hybridMultilevel"/>
    <w:tmpl w:val="91143894"/>
    <w:lvl w:ilvl="0" w:tplc="39BC5E6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328248F"/>
    <w:multiLevelType w:val="hybridMultilevel"/>
    <w:tmpl w:val="94D8B506"/>
    <w:lvl w:ilvl="0" w:tplc="852C80E6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24">
    <w:nsid w:val="4F802BC7"/>
    <w:multiLevelType w:val="hybridMultilevel"/>
    <w:tmpl w:val="91143894"/>
    <w:lvl w:ilvl="0" w:tplc="39BC5E6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2415082"/>
    <w:multiLevelType w:val="hybridMultilevel"/>
    <w:tmpl w:val="B002C6CA"/>
    <w:lvl w:ilvl="0" w:tplc="0419000F">
      <w:start w:val="1"/>
      <w:numFmt w:val="decimal"/>
      <w:lvlText w:val="%1."/>
      <w:lvlJc w:val="left"/>
      <w:pPr>
        <w:ind w:left="163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27C2C8E"/>
    <w:multiLevelType w:val="hybridMultilevel"/>
    <w:tmpl w:val="91143894"/>
    <w:lvl w:ilvl="0" w:tplc="39BC5E6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5A583A75"/>
    <w:multiLevelType w:val="hybridMultilevel"/>
    <w:tmpl w:val="9D9854C8"/>
    <w:lvl w:ilvl="0" w:tplc="39BC5E6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8">
    <w:nsid w:val="5CF85FEE"/>
    <w:multiLevelType w:val="hybridMultilevel"/>
    <w:tmpl w:val="91143894"/>
    <w:lvl w:ilvl="0" w:tplc="39BC5E6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0382008"/>
    <w:multiLevelType w:val="hybridMultilevel"/>
    <w:tmpl w:val="91143894"/>
    <w:lvl w:ilvl="0" w:tplc="39BC5E6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9AA7A5E"/>
    <w:multiLevelType w:val="multilevel"/>
    <w:tmpl w:val="6680C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E2975BC"/>
    <w:multiLevelType w:val="multilevel"/>
    <w:tmpl w:val="0DDE5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0E1FE7"/>
    <w:multiLevelType w:val="hybridMultilevel"/>
    <w:tmpl w:val="91143894"/>
    <w:lvl w:ilvl="0" w:tplc="39BC5E6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F413C18"/>
    <w:multiLevelType w:val="multilevel"/>
    <w:tmpl w:val="2DCEC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30"/>
  </w:num>
  <w:num w:numId="4">
    <w:abstractNumId w:val="15"/>
  </w:num>
  <w:num w:numId="5">
    <w:abstractNumId w:val="14"/>
  </w:num>
  <w:num w:numId="6">
    <w:abstractNumId w:val="33"/>
  </w:num>
  <w:num w:numId="7">
    <w:abstractNumId w:val="5"/>
  </w:num>
  <w:num w:numId="8">
    <w:abstractNumId w:val="31"/>
  </w:num>
  <w:num w:numId="9">
    <w:abstractNumId w:val="16"/>
  </w:num>
  <w:num w:numId="10">
    <w:abstractNumId w:val="12"/>
  </w:num>
  <w:num w:numId="11">
    <w:abstractNumId w:val="23"/>
  </w:num>
  <w:num w:numId="12">
    <w:abstractNumId w:val="2"/>
  </w:num>
  <w:num w:numId="13">
    <w:abstractNumId w:val="21"/>
  </w:num>
  <w:num w:numId="14">
    <w:abstractNumId w:val="6"/>
  </w:num>
  <w:num w:numId="15">
    <w:abstractNumId w:val="8"/>
  </w:num>
  <w:num w:numId="16">
    <w:abstractNumId w:val="13"/>
  </w:num>
  <w:num w:numId="17">
    <w:abstractNumId w:val="19"/>
  </w:num>
  <w:num w:numId="18">
    <w:abstractNumId w:val="29"/>
  </w:num>
  <w:num w:numId="19">
    <w:abstractNumId w:val="3"/>
  </w:num>
  <w:num w:numId="20">
    <w:abstractNumId w:val="28"/>
  </w:num>
  <w:num w:numId="21">
    <w:abstractNumId w:val="26"/>
  </w:num>
  <w:num w:numId="22">
    <w:abstractNumId w:val="24"/>
  </w:num>
  <w:num w:numId="23">
    <w:abstractNumId w:val="20"/>
  </w:num>
  <w:num w:numId="24">
    <w:abstractNumId w:val="7"/>
  </w:num>
  <w:num w:numId="25">
    <w:abstractNumId w:val="18"/>
  </w:num>
  <w:num w:numId="26">
    <w:abstractNumId w:val="32"/>
  </w:num>
  <w:num w:numId="27">
    <w:abstractNumId w:val="17"/>
  </w:num>
  <w:num w:numId="28">
    <w:abstractNumId w:val="27"/>
  </w:num>
  <w:num w:numId="29">
    <w:abstractNumId w:val="1"/>
  </w:num>
  <w:num w:numId="30">
    <w:abstractNumId w:val="4"/>
  </w:num>
  <w:num w:numId="31">
    <w:abstractNumId w:val="10"/>
  </w:num>
  <w:num w:numId="32">
    <w:abstractNumId w:val="25"/>
  </w:num>
  <w:num w:numId="33">
    <w:abstractNumId w:val="11"/>
  </w:num>
  <w:num w:numId="3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51AF"/>
    <w:rsid w:val="00000F5D"/>
    <w:rsid w:val="00007E6D"/>
    <w:rsid w:val="00012150"/>
    <w:rsid w:val="00015C25"/>
    <w:rsid w:val="00054533"/>
    <w:rsid w:val="00077C79"/>
    <w:rsid w:val="00087F63"/>
    <w:rsid w:val="00103C3F"/>
    <w:rsid w:val="001455CB"/>
    <w:rsid w:val="00176446"/>
    <w:rsid w:val="00194560"/>
    <w:rsid w:val="001A0A00"/>
    <w:rsid w:val="001E1D01"/>
    <w:rsid w:val="001E20F6"/>
    <w:rsid w:val="002040A0"/>
    <w:rsid w:val="00207C49"/>
    <w:rsid w:val="00220820"/>
    <w:rsid w:val="00231345"/>
    <w:rsid w:val="002A1C44"/>
    <w:rsid w:val="002D27C6"/>
    <w:rsid w:val="002E0FAA"/>
    <w:rsid w:val="00301017"/>
    <w:rsid w:val="00332213"/>
    <w:rsid w:val="00347736"/>
    <w:rsid w:val="00351B5B"/>
    <w:rsid w:val="00354A10"/>
    <w:rsid w:val="00364587"/>
    <w:rsid w:val="00366384"/>
    <w:rsid w:val="00397922"/>
    <w:rsid w:val="003B3CA8"/>
    <w:rsid w:val="003E4032"/>
    <w:rsid w:val="003F47C2"/>
    <w:rsid w:val="00406FE5"/>
    <w:rsid w:val="00413B49"/>
    <w:rsid w:val="004671C5"/>
    <w:rsid w:val="004768D6"/>
    <w:rsid w:val="004C0FBD"/>
    <w:rsid w:val="004D4AE8"/>
    <w:rsid w:val="004E4709"/>
    <w:rsid w:val="004E59D3"/>
    <w:rsid w:val="00516ACD"/>
    <w:rsid w:val="005226FE"/>
    <w:rsid w:val="00542E77"/>
    <w:rsid w:val="00581FEE"/>
    <w:rsid w:val="00582206"/>
    <w:rsid w:val="005B6A87"/>
    <w:rsid w:val="005C49C8"/>
    <w:rsid w:val="005E2190"/>
    <w:rsid w:val="005F7444"/>
    <w:rsid w:val="006323A3"/>
    <w:rsid w:val="006B04B7"/>
    <w:rsid w:val="006B3FFE"/>
    <w:rsid w:val="006F45F7"/>
    <w:rsid w:val="00731801"/>
    <w:rsid w:val="00734195"/>
    <w:rsid w:val="0075692D"/>
    <w:rsid w:val="00776BDD"/>
    <w:rsid w:val="0078319D"/>
    <w:rsid w:val="00800EE1"/>
    <w:rsid w:val="008137F6"/>
    <w:rsid w:val="00813C02"/>
    <w:rsid w:val="0084483D"/>
    <w:rsid w:val="00862438"/>
    <w:rsid w:val="008843B6"/>
    <w:rsid w:val="008A1F75"/>
    <w:rsid w:val="008A5C89"/>
    <w:rsid w:val="008B3781"/>
    <w:rsid w:val="00944F5D"/>
    <w:rsid w:val="0096442C"/>
    <w:rsid w:val="00970BC7"/>
    <w:rsid w:val="00994810"/>
    <w:rsid w:val="00996E5C"/>
    <w:rsid w:val="009B5B7A"/>
    <w:rsid w:val="009B6460"/>
    <w:rsid w:val="009B7B4B"/>
    <w:rsid w:val="00A274CE"/>
    <w:rsid w:val="00A375F9"/>
    <w:rsid w:val="00A669A1"/>
    <w:rsid w:val="00A80A9B"/>
    <w:rsid w:val="00A83804"/>
    <w:rsid w:val="00A9373F"/>
    <w:rsid w:val="00AC0CFC"/>
    <w:rsid w:val="00B26969"/>
    <w:rsid w:val="00B40374"/>
    <w:rsid w:val="00B57F30"/>
    <w:rsid w:val="00B94411"/>
    <w:rsid w:val="00BB4FAE"/>
    <w:rsid w:val="00BC716C"/>
    <w:rsid w:val="00BE7CDF"/>
    <w:rsid w:val="00BF1BD2"/>
    <w:rsid w:val="00C14697"/>
    <w:rsid w:val="00C71B95"/>
    <w:rsid w:val="00CA23CC"/>
    <w:rsid w:val="00CA3F1E"/>
    <w:rsid w:val="00CD54A0"/>
    <w:rsid w:val="00CF67B4"/>
    <w:rsid w:val="00D150CF"/>
    <w:rsid w:val="00D24CED"/>
    <w:rsid w:val="00D24D7F"/>
    <w:rsid w:val="00D31BF7"/>
    <w:rsid w:val="00D351AF"/>
    <w:rsid w:val="00D4597C"/>
    <w:rsid w:val="00D66FF7"/>
    <w:rsid w:val="00D80164"/>
    <w:rsid w:val="00D831F0"/>
    <w:rsid w:val="00DD4ABD"/>
    <w:rsid w:val="00DE403F"/>
    <w:rsid w:val="00E56B35"/>
    <w:rsid w:val="00E627F6"/>
    <w:rsid w:val="00E72019"/>
    <w:rsid w:val="00E728F3"/>
    <w:rsid w:val="00E752F5"/>
    <w:rsid w:val="00E758BC"/>
    <w:rsid w:val="00E81B84"/>
    <w:rsid w:val="00F21F20"/>
    <w:rsid w:val="00F403B5"/>
    <w:rsid w:val="00F46845"/>
    <w:rsid w:val="00F644F8"/>
    <w:rsid w:val="00F65057"/>
    <w:rsid w:val="00F65843"/>
    <w:rsid w:val="00F90C72"/>
    <w:rsid w:val="00FB294F"/>
    <w:rsid w:val="00FC0094"/>
    <w:rsid w:val="00FD1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D351AF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24CED"/>
    <w:pPr>
      <w:keepNext/>
      <w:spacing w:before="240" w:after="60" w:line="240" w:lineRule="auto"/>
      <w:ind w:left="540"/>
      <w:outlineLvl w:val="0"/>
    </w:pPr>
    <w:rPr>
      <w:rFonts w:ascii="Times New Roman" w:eastAsia="Times New Roman" w:hAnsi="Times New Roman"/>
      <w:b/>
      <w:kern w:val="28"/>
      <w:sz w:val="28"/>
      <w:szCs w:val="24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5453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D24CED"/>
    <w:pPr>
      <w:keepLines w:val="0"/>
      <w:tabs>
        <w:tab w:val="num" w:pos="1260"/>
      </w:tabs>
      <w:spacing w:before="240" w:after="60" w:line="240" w:lineRule="auto"/>
      <w:ind w:left="1260" w:hanging="720"/>
      <w:outlineLvl w:val="2"/>
    </w:pPr>
    <w:rPr>
      <w:rFonts w:ascii="Times New Roman" w:hAnsi="Times New Roman"/>
      <w:bCs w:val="0"/>
      <w:color w:val="auto"/>
      <w:sz w:val="24"/>
      <w:szCs w:val="28"/>
      <w:lang w:eastAsia="ru-RU"/>
    </w:rPr>
  </w:style>
  <w:style w:type="paragraph" w:styleId="Heading4">
    <w:name w:val="heading 4"/>
    <w:basedOn w:val="Normal"/>
    <w:link w:val="Heading4Char"/>
    <w:uiPriority w:val="99"/>
    <w:qFormat/>
    <w:rsid w:val="004D4AE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24CED"/>
    <w:pPr>
      <w:tabs>
        <w:tab w:val="num" w:pos="2652"/>
      </w:tabs>
      <w:spacing w:before="240" w:after="60" w:line="240" w:lineRule="auto"/>
      <w:ind w:left="2652" w:hanging="1008"/>
      <w:outlineLvl w:val="4"/>
    </w:pPr>
    <w:rPr>
      <w:rFonts w:ascii="Arial" w:eastAsia="Times New Roman" w:hAnsi="Arial"/>
      <w:szCs w:val="20"/>
      <w:lang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24CED"/>
    <w:pPr>
      <w:tabs>
        <w:tab w:val="num" w:pos="2796"/>
      </w:tabs>
      <w:spacing w:before="240" w:after="60" w:line="240" w:lineRule="auto"/>
      <w:ind w:left="2796" w:hanging="1152"/>
      <w:outlineLvl w:val="5"/>
    </w:pPr>
    <w:rPr>
      <w:rFonts w:ascii="Times New Roman" w:eastAsia="Times New Roman" w:hAnsi="Times New Roman"/>
      <w:i/>
      <w:szCs w:val="20"/>
      <w:lang w:eastAsia="ru-R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24CED"/>
    <w:pPr>
      <w:keepNext/>
      <w:tabs>
        <w:tab w:val="num" w:pos="2940"/>
      </w:tabs>
      <w:spacing w:after="0" w:line="360" w:lineRule="auto"/>
      <w:ind w:left="2940" w:hanging="1296"/>
      <w:jc w:val="center"/>
      <w:outlineLvl w:val="6"/>
    </w:pPr>
    <w:rPr>
      <w:rFonts w:ascii="Arial" w:eastAsia="Times New Roman" w:hAnsi="Arial"/>
      <w:b/>
      <w:sz w:val="28"/>
      <w:szCs w:val="20"/>
      <w:lang w:eastAsia="ru-R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24CED"/>
    <w:pPr>
      <w:tabs>
        <w:tab w:val="num" w:pos="3084"/>
      </w:tabs>
      <w:spacing w:before="240" w:after="60" w:line="240" w:lineRule="auto"/>
      <w:ind w:left="3084" w:hanging="1440"/>
      <w:outlineLvl w:val="7"/>
    </w:pPr>
    <w:rPr>
      <w:rFonts w:ascii="Arial" w:eastAsia="Times New Roman" w:hAnsi="Arial"/>
      <w:i/>
      <w:sz w:val="20"/>
      <w:szCs w:val="20"/>
      <w:lang w:eastAsia="ru-R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24CED"/>
    <w:pPr>
      <w:tabs>
        <w:tab w:val="num" w:pos="3228"/>
      </w:tabs>
      <w:spacing w:before="240" w:after="60" w:line="240" w:lineRule="auto"/>
      <w:ind w:left="3228" w:hanging="1584"/>
      <w:outlineLvl w:val="8"/>
    </w:pPr>
    <w:rPr>
      <w:rFonts w:ascii="Arial" w:eastAsia="Times New Roman" w:hAnsi="Arial"/>
      <w:b/>
      <w:i/>
      <w:sz w:val="18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24CED"/>
    <w:rPr>
      <w:rFonts w:ascii="Times New Roman" w:hAnsi="Times New Roman" w:cs="Times New Roman"/>
      <w:b/>
      <w:kern w:val="28"/>
      <w:sz w:val="24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54533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24CED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4D4AE8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D24CED"/>
    <w:rPr>
      <w:rFonts w:ascii="Arial" w:hAnsi="Arial" w:cs="Times New Roman"/>
      <w:sz w:val="20"/>
      <w:szCs w:val="20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D24CED"/>
    <w:rPr>
      <w:rFonts w:ascii="Times New Roman" w:hAnsi="Times New Roman" w:cs="Times New Roman"/>
      <w:i/>
      <w:sz w:val="20"/>
      <w:szCs w:val="20"/>
      <w:lang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D24CED"/>
    <w:rPr>
      <w:rFonts w:ascii="Arial" w:hAnsi="Arial" w:cs="Times New Roman"/>
      <w:b/>
      <w:sz w:val="20"/>
      <w:szCs w:val="20"/>
      <w:lang w:eastAsia="ru-RU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D24CED"/>
    <w:rPr>
      <w:rFonts w:ascii="Arial" w:hAnsi="Arial" w:cs="Times New Roman"/>
      <w:i/>
      <w:sz w:val="20"/>
      <w:szCs w:val="20"/>
      <w:lang w:eastAsia="ru-RU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D24CED"/>
    <w:rPr>
      <w:rFonts w:ascii="Arial" w:hAnsi="Arial" w:cs="Times New Roman"/>
      <w:b/>
      <w:i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D351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4C0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C0FB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B944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4D4AE8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4D4AE8"/>
    <w:rPr>
      <w:rFonts w:cs="Times New Roman"/>
      <w:i/>
      <w:iCs/>
    </w:rPr>
  </w:style>
  <w:style w:type="character" w:styleId="Strong">
    <w:name w:val="Strong"/>
    <w:basedOn w:val="DefaultParagraphFont"/>
    <w:uiPriority w:val="99"/>
    <w:qFormat/>
    <w:rsid w:val="005C49C8"/>
    <w:rPr>
      <w:rFonts w:cs="Times New Roman"/>
      <w:b/>
      <w:bCs/>
    </w:rPr>
  </w:style>
  <w:style w:type="paragraph" w:customStyle="1" w:styleId="11">
    <w:name w:val="Стиль Заголовок 1 + Слева:  1 см"/>
    <w:basedOn w:val="Heading1"/>
    <w:uiPriority w:val="99"/>
    <w:rsid w:val="00D24CED"/>
    <w:pPr>
      <w:ind w:left="567"/>
    </w:pPr>
    <w:rPr>
      <w:bCs/>
      <w:szCs w:val="20"/>
    </w:rPr>
  </w:style>
  <w:style w:type="paragraph" w:customStyle="1" w:styleId="2">
    <w:name w:val="Стиль Заголовок 2 + полужирный"/>
    <w:basedOn w:val="Heading2"/>
    <w:uiPriority w:val="99"/>
    <w:rsid w:val="00D24CED"/>
    <w:pPr>
      <w:keepLines w:val="0"/>
      <w:numPr>
        <w:ilvl w:val="1"/>
      </w:numPr>
      <w:spacing w:before="240" w:after="60" w:line="240" w:lineRule="auto"/>
    </w:pPr>
    <w:rPr>
      <w:rFonts w:ascii="Times New Roman" w:hAnsi="Times New Roman"/>
      <w:color w:val="auto"/>
      <w:sz w:val="24"/>
      <w:szCs w:val="24"/>
      <w:lang w:eastAsia="ru-RU"/>
    </w:rPr>
  </w:style>
  <w:style w:type="character" w:customStyle="1" w:styleId="a">
    <w:name w:val="СТО Абзац Знак"/>
    <w:link w:val="a0"/>
    <w:uiPriority w:val="99"/>
    <w:locked/>
    <w:rsid w:val="00220820"/>
    <w:rPr>
      <w:sz w:val="28"/>
      <w:lang w:eastAsia="ru-RU"/>
    </w:rPr>
  </w:style>
  <w:style w:type="paragraph" w:customStyle="1" w:styleId="a0">
    <w:name w:val="СТО Абзац"/>
    <w:basedOn w:val="Normal"/>
    <w:link w:val="a"/>
    <w:uiPriority w:val="99"/>
    <w:rsid w:val="00220820"/>
    <w:pPr>
      <w:spacing w:after="0" w:line="240" w:lineRule="auto"/>
      <w:ind w:firstLine="709"/>
      <w:jc w:val="both"/>
    </w:pPr>
    <w:rPr>
      <w:sz w:val="28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22082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20820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220820"/>
    <w:rPr>
      <w:rFonts w:cs="Times New Roman"/>
    </w:rPr>
  </w:style>
  <w:style w:type="paragraph" w:styleId="Header">
    <w:name w:val="header"/>
    <w:basedOn w:val="Normal"/>
    <w:link w:val="HeaderChar"/>
    <w:uiPriority w:val="99"/>
    <w:rsid w:val="0022082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20820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">
    <w:name w:val="Стиль1"/>
    <w:basedOn w:val="Normal"/>
    <w:uiPriority w:val="99"/>
    <w:rsid w:val="00220820"/>
    <w:pPr>
      <w:spacing w:before="120" w:after="0" w:line="240" w:lineRule="auto"/>
      <w:ind w:firstLine="720"/>
    </w:pPr>
    <w:rPr>
      <w:rFonts w:ascii="Arial" w:eastAsia="Times New Roman" w:hAnsi="Arial"/>
      <w:sz w:val="24"/>
      <w:szCs w:val="20"/>
      <w:lang w:eastAsia="ru-RU"/>
    </w:rPr>
  </w:style>
  <w:style w:type="character" w:styleId="Hyperlink">
    <w:name w:val="Hyperlink"/>
    <w:basedOn w:val="DefaultParagraphFont"/>
    <w:uiPriority w:val="99"/>
    <w:rsid w:val="00220820"/>
    <w:rPr>
      <w:rFonts w:cs="Times New Roman"/>
      <w:color w:val="0000FF"/>
      <w:u w:val="single"/>
    </w:rPr>
  </w:style>
  <w:style w:type="paragraph" w:customStyle="1" w:styleId="a1">
    <w:name w:val="Табл. ширина"/>
    <w:basedOn w:val="Normal"/>
    <w:autoRedefine/>
    <w:uiPriority w:val="99"/>
    <w:semiHidden/>
    <w:rsid w:val="00220820"/>
    <w:pPr>
      <w:widowControl w:val="0"/>
      <w:spacing w:after="0" w:line="216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2">
    <w:name w:val="Штамп"/>
    <w:basedOn w:val="Normal"/>
    <w:uiPriority w:val="99"/>
    <w:rsid w:val="00220820"/>
    <w:pPr>
      <w:spacing w:after="0" w:line="240" w:lineRule="auto"/>
      <w:jc w:val="center"/>
    </w:pPr>
    <w:rPr>
      <w:rFonts w:ascii="ГОСТ тип А" w:eastAsia="Times New Roman" w:hAnsi="ГОСТ тип А"/>
      <w:i/>
      <w:noProof/>
      <w:sz w:val="18"/>
      <w:szCs w:val="20"/>
      <w:lang w:eastAsia="ru-RU"/>
    </w:rPr>
  </w:style>
  <w:style w:type="table" w:styleId="TableGrid">
    <w:name w:val="Table Grid"/>
    <w:basedOn w:val="TableNormal"/>
    <w:uiPriority w:val="99"/>
    <w:rsid w:val="0030101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rsid w:val="00087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87F63"/>
    <w:rPr>
      <w:rFonts w:ascii="Courier New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511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1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1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1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1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rmika.ru/dou/docs/detail.php?ID=1528" TargetMode="External"/><Relationship Id="rId13" Type="http://schemas.openxmlformats.org/officeDocument/2006/relationships/hyperlink" Target="http://www.termika.ru/dou/docs/detail.php?ID=1543" TargetMode="External"/><Relationship Id="rId18" Type="http://schemas.openxmlformats.org/officeDocument/2006/relationships/image" Target="media/image3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www.termika.ru/dou/docs/detail.php?ID=1527" TargetMode="External"/><Relationship Id="rId12" Type="http://schemas.openxmlformats.org/officeDocument/2006/relationships/hyperlink" Target="http://www.termika.ru/dou/docs/detail.php?ID=1532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ermika.ru/dou/docs/detail.php?ID=1531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termika.ru/dou/docs/detail.php?ID=1654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http://www.termika.ru/dou/docs/detail.php?ID=1530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termika.ru/dou/docs/detail.php?ID=1529" TargetMode="External"/><Relationship Id="rId14" Type="http://schemas.openxmlformats.org/officeDocument/2006/relationships/hyperlink" Target="http://www.termika.ru/dou/docs/detail.php?ID=1534" TargetMode="External"/><Relationship Id="rId22" Type="http://schemas.openxmlformats.org/officeDocument/2006/relationships/image" Target="media/image7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1370</TotalTime>
  <Pages>15</Pages>
  <Words>714</Words>
  <Characters>4073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марина</cp:lastModifiedBy>
  <cp:revision>16</cp:revision>
  <dcterms:created xsi:type="dcterms:W3CDTF">2013-06-01T11:32:00Z</dcterms:created>
  <dcterms:modified xsi:type="dcterms:W3CDTF">2020-11-30T04:06:00Z</dcterms:modified>
</cp:coreProperties>
</file>